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Západočeská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Havlovice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Jáchymov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Holýšov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Lokomotiva Cheb˝B˝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Lokomotiva Cheb˝A˝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K.Vary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Jiskra Hazlov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Útvina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Baník Stříbro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Újezd sv.Kříže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Kdyně˝B˝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Havlovice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Havlovice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Havlovice 105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Lukášová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lukasova.ivana@centrum.cz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Kalista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723 417 034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jkalimero@seznam.cz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Jáchymov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Irena Živná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608 173 489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izivna@centrum.cz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Holýšov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775961341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Lokomotiva Cheb˝B˝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Rajlich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603 273 933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expetr2@seznam.cz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Lokomotiva Cheb˝A˝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Adam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732 649 590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jankoadamko@seznam.cz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K.Vary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Hotel Nautilus Chodov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Vítězslav Vodehnal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777 570 225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v.vodehnal@seznam.cz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Martinek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Jiskra Hazlov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Útvina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Víťa Cervenka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725 052 502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tajemnik@tepla.cz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Baník Stříbro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 Vraniak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730 631 003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bernardvr.centrum.cz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Knespl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602758695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mknespl70@seznam.cz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Újezd sv.Kříže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Újezd Sv. Kříže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Újezd Svatého Kříže 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25 Bělá nad Radbuzou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604920931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m.pivisek@seznam.cz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604 920 931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m.pivisek@seznam.cz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Kdyně˝B˝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Pytlíková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722525454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jana.ryzmberk@centrum.cz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