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Východočeský přebor skupina A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Jičín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Honer club Březovice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-------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Březovice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D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Poříčí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Milovice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18:00</w:t>
      </w:r>
      <w:r>
        <w:tab/>
      </w:r>
      <w:r>
        <w:t>SKK Hořice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Březovice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30.11.17</w:t>
      </w:r>
      <w:r>
        <w:tab/>
      </w:r>
      <w:r>
        <w:t>čt</w:t>
      </w:r>
      <w:r>
        <w:tab/>
      </w:r>
      <w:r>
        <w:t>18:00</w:t>
      </w:r>
      <w:r>
        <w:tab/>
      </w:r>
      <w:r>
        <w:t>SKK Jičín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26.01.18</w:t>
      </w:r>
      <w:r>
        <w:tab/>
      </w:r>
      <w:r>
        <w:t>pá</w:t>
      </w:r>
      <w:r>
        <w:tab/>
      </w:r>
      <w:r>
        <w:t>17:30</w:t>
      </w:r>
      <w:r>
        <w:tab/>
      </w:r>
      <w:r>
        <w:t>SKK Vrchlabí D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12.02.18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Hořice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Lokomotiva Trutnov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Trutnov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Milovice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>SKK Jičín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Milovice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B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26.11.17</w:t>
      </w:r>
      <w:r>
        <w:tab/>
      </w:r>
      <w:r>
        <w:t>ne</w:t>
      </w:r>
      <w:r>
        <w:tab/>
      </w:r>
      <w:r>
        <w:t>14:00</w:t>
      </w:r>
      <w:r>
        <w:tab/>
      </w:r>
      <w:r>
        <w:t>TJ Poříčí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14.02.18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SKK Vrchlabí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Jičín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30.11.17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C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21.11.17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SKK Jičín C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23.11.17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27.02.18</w:t>
      </w:r>
      <w:r>
        <w:tab/>
      </w:r>
      <w:r>
        <w:t>út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22.02.18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08.03.18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22.03.18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Jičín C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Jičín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Poříčí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14.09.17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26.11.17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Poříčí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Poříčí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Poříčí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Honer club Březovice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18.01.18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Honer club Březovice A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Honer club Březovice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Rokytnice nad Jizerou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27.09.17</w:t>
      </w:r>
      <w:r>
        <w:tab/>
      </w:r>
      <w:r>
        <w:t>st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Spartak Rokytnice nad Jizerou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Spartak Rokytnice nad Jizerou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Milovice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27.02.18</w:t>
      </w:r>
      <w:r>
        <w:tab/>
      </w:r>
      <w:r>
        <w:t>út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Milovice A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Milovice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D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12.10.17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B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24.11.17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26.01.18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SKK Vrchlabí D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14.02.18</w:t>
      </w:r>
      <w:r>
        <w:tab/>
      </w:r>
      <w:r>
        <w:t>st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D</w:t>
      </w:r>
      <w:r>
        <w:t> - TJ Nová Paka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SKK Vrchlabí D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15.09.17</w:t>
      </w:r>
      <w:r>
        <w:tab/>
      </w:r>
      <w:r>
        <w:t>pá</w:t>
      </w:r>
      <w:r>
        <w:tab/>
      </w:r>
      <w:r>
        <w:t>17:00</w:t>
      </w:r>
      <w:r>
        <w:tab/>
      </w:r>
      <w:r>
        <w:t>Březovice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Poříčí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06.10.17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Honer club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Trutnov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Spartak Rokytnice nad Jizerou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Milovice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10.11.17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16.11.17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Vrchlabí D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23.11.17</w:t>
      </w:r>
      <w:r>
        <w:tab/>
      </w:r>
      <w:r>
        <w:t>čt</w:t>
      </w:r>
      <w:r>
        <w:tab/>
      </w:r>
      <w:r>
        <w:t>19:30</w:t>
      </w:r>
      <w:r>
        <w:tab/>
      </w:r>
      <w:r>
        <w:t>SKK Jičín C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12.01.18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Březovice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Poříčí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Honer club Březovice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Lokomotiva Trutnov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Spartak Rokytnice nad Jizerou B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TJ Milovice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TJ Milovice A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Vrchlabí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23.03.18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D - </w:t>
      </w:r>
      <w:r>
        <w:rPr>
          <w:color w:val="00B050"/>
        </w:rPr>
        <w:t>TJ Nová Paka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29.03.18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B</w:t>
      </w:r>
      <w:r>
        <w:t> - SKK Jičín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Josefov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466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551 02 Josefov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Rücker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736 105 444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rucker.jiri@seznam.cz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Ing. Zdeněk Navrátil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774531227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slavikkar@volny.cz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Milovice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Včeliš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776882855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m.vcelis@icloud.com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Rychtář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604969151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rychtar.podlahy@seznam.cz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Jičín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Jičín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Revoluční 1061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506 01 Jičín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Pavlata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728 815 746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vlpavlata@seznam.cz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Egrt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606 245 554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jaregrt@gmail.com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Poříčí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Kejzlar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736217303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hepicekzd@seznam.cz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Honer club Březovice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Březovice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Březovice 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Březovice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Hakl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604927070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j.haklik@gmail.com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Fikar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724 169 130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martin.fikar@centrum.cz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Rokytnice nad Jizerou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Rokytnice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Horní Rokytnice 511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512 44 Rokytnice nad Jizerou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Zuzana Hartychová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734806534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vizekfilip@gmail.com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Řebíček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777 029 171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kuzelky-rokytnice@seznam.cz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Milovice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Milovice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Milovice 46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Milovice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Viková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737710587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DanaVikova@email.cz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Miloslav Vik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774 813 325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SlavekVik@seznam.cz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D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Vladimír Šťastník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603729898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vladimir.stastnik@seznam.cz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Pešta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732 579 613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martin.pesta.velveta@seznam.cz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