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Jilemnice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Sp. Rokytnice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Králové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Kuželky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16.10.17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SK Kuželky Přelouč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12.11.17</w:t>
      </w:r>
      <w:r>
        <w:tab/>
      </w:r>
      <w:r>
        <w:t>ne</w:t>
      </w:r>
      <w:r>
        <w:tab/>
      </w:r>
      <w:r>
        <w:t>16:00</w:t>
      </w:r>
      <w:r>
        <w:tab/>
      </w:r>
      <w:r>
        <w:t>Loko Trutnov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Sp. Rokytnice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16.10.17</w:t>
      </w:r>
      <w:r>
        <w:tab/>
      </w:r>
      <w:r>
        <w:t>po</w:t>
      </w:r>
      <w:r>
        <w:tab/>
      </w:r>
      <w:r>
        <w:t>18:30</w:t>
      </w:r>
      <w:r>
        <w:tab/>
      </w:r>
      <w:r>
        <w:t>SK Kuželky Přelouč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Sp. Rokytnice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Sp. Rokytnice C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09.11.17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Nová Paka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České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02.11.17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České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České Meziříčí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15.03.18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Jičín D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SKK Jičín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15.11.17</w:t>
      </w:r>
      <w:r>
        <w:tab/>
      </w:r>
      <w:r>
        <w:t>st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05.03.18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 A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TJ 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02.11.17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12.11.17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Loko Trutnov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04.03.18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28.03.18</w:t>
      </w:r>
      <w:r>
        <w:tab/>
      </w:r>
      <w:r>
        <w:t>st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12.10.17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06.11.17</w:t>
      </w:r>
      <w:r>
        <w:tab/>
      </w:r>
      <w:r>
        <w:t>po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05.03.18</w:t>
      </w:r>
      <w:r>
        <w:tab/>
      </w:r>
      <w:r>
        <w:t>po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E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SKK Vrchlabí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nad Labem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Jilemnice A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08.02.18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15.02.18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22.02.18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nad Labem B</w:t>
      </w:r>
      <w:r>
        <w:t> - Jilemnice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Dvůr Králové nad Labem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Jilemnice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TJ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Sp. Rokytnice C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26.10.17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C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06.11.17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SKK Vrchlabí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České Meziříčí B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TJ Dvůr Králové nad Labem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23.11.17</w:t>
      </w:r>
      <w:r>
        <w:tab/>
      </w:r>
      <w:r>
        <w:t>čt</w:t>
      </w:r>
      <w:r>
        <w:tab/>
      </w:r>
      <w:r>
        <w:t>17:00</w:t>
      </w:r>
      <w:r>
        <w:tab/>
      </w:r>
      <w:r>
        <w:t>SKK Jičín D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A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Sp. Rokytnice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04.03.18</w:t>
      </w:r>
      <w:r>
        <w:tab/>
      </w:r>
      <w:r>
        <w:t>ne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Nová Paka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E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České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22.03.18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nad Labem B - </w:t>
      </w:r>
      <w:r>
        <w:rPr>
          <w:color w:val="00B050"/>
        </w:rPr>
        <w:t>Jilemnice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Jilemnice A</w:t>
      </w:r>
      <w:r>
        <w:t> - SKK Jičín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Sp. Rokytnice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777029171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previtjanek@seznam.cz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Tomčo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604 982 941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lucka.tomco@seznam.cz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Záhumenská 487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71 České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777865541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horacek.mich@seznam.cz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Vošvrda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731 165 693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vosvrda.milan1@seznam.cz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Vávrová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728 127 749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lenka.tomaskova@centrum.cz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Braun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nad Labem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Jilemnice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Jilemnice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Jungmannova (za Sokolovno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514 01 Jilemnice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Sýs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420604150773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vyskoveprace.krkonose@email.cz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Sýs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420604150773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vyskoveprace.krkonose@email.cz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