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 Odry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 Odry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 Krnov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>TJ  Odry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Hranice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13:30</w:t>
      </w:r>
      <w:r>
        <w:tab/>
      </w:r>
      <w:r>
        <w:t>TJ  Odry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˝C˝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˝C˝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Horní Benešov ˝C˝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˝C˝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11.09.10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18.09.10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02.10.10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27.11.10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04.12.10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11.12.10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08.01.11</w:t>
      </w:r>
      <w:r>
        <w:tab/>
      </w:r>
      <w:r>
        <w:t>so</w:t>
      </w:r>
      <w:r>
        <w:tab/>
      </w:r>
      <w:r>
        <w:t>12:30</w:t>
      </w:r>
      <w:r>
        <w:tab/>
      </w:r>
      <w:r>
        <w:t>TJ Horní Benešov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12.02.11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05.03.11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26.03.11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 Krnov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09.04.11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16.04.11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Pavič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739224591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michalp11@seznam.cz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Merta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603 718 245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aldamerta17@gmail.com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Hranice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Hranice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290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753 01 Hranice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Terrichová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737 489 382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vozakovazdenka@seznam.cz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 Horák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602 792 182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horak@kunst.cz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604 294 438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mihaj79@seznam.cz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Dankovič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731 017 506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dankovickuba@seznam.cz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Dankovič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731 017 506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dankovickuba@seznam.cz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Tatran Litovel (stará)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