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>TJ Zubří˝A˝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28.01.11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03.02.11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11.02.11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Lipník nad Bečvou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28.01.11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Zubří˝A˝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Zubří˝A˝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03.02.11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>TJ Opava ˝C˝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>TJ Opava ˝C˝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11.02.11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˝C˝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28.10.10</w:t>
      </w:r>
      <w:r>
        <w:tab/>
      </w:r>
      <w:r>
        <w:t>čt</w:t>
      </w:r>
      <w:r>
        <w:tab/>
      </w:r>
      <w:r>
        <w:t>10:00</w:t>
      </w:r>
      <w:r>
        <w:tab/>
      </w:r>
      <w:r>
        <w:t>KK Lipník nad Bečvou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˝C˝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Vlčková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604 963 521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gaszczta@seznam.cz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Zubří˝A˝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Gumárny Zubří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725 118 921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Basta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725 105 195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basten69@seznam.cz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