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 KLM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Svačina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Ambrová Alena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Kučera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Staňková Eva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Salajková Němečková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Wohlmuth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Špačková Andrea 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Ambrová Alena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Svačina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09:20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Miloslav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Kučera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Wohlmuth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Salajková Němečková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Ambrová Alena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Miloslav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Andrea Špačková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Kučera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Salajková Němečková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Vavřička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Ambrová Alena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Svačina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Vavřička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Šnajdr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Andrea Špačková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Andrea Špačková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Salajková Němečková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Mgr. Josef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Svačina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Ambrová Alena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Ambrová Alena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Svačina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Andrea Špačková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Wohlmuth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Ambrová Alena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Miloslav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Fejtl Ondřej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Vrabec Milan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Ambrová Alena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Ambrová Alena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Kobliha Vít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Andrea Špačková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Miloslav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Andrlík Pavel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Ambrová Alena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Majner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Andrea Špačková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Svačina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Ambrová Alena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Miloslav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Kučera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Teplice Letná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˝B˝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TJ Lokomotiva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B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30.03.19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13:00</w:t>
      </w:r>
      <w:r>
        <w:tab/>
      </w:r>
      <w:r>
        <w:t>Kuželky Jiskra Hazlov 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12:30</w:t>
      </w:r>
      <w:r>
        <w:tab/>
      </w:r>
      <w:r>
        <w:t>Kuželky Aš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14:00</w:t>
      </w:r>
      <w:r>
        <w:tab/>
      </w:r>
      <w:r>
        <w:t>KK Hvězda Trnovany B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Jiskra Hazlov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23.09.18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14:00</w:t>
      </w:r>
      <w:r>
        <w:tab/>
      </w:r>
      <w:r>
        <w:t>KK Hvězda Trnovany B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Kuželky Jiskra Hazlov 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Kuželky Jiskra Hazlov 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Kuželky Jiskra Hazlov 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Kuželky Jiskra Hazlov 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16.12.18</w:t>
      </w:r>
      <w:r>
        <w:tab/>
      </w:r>
      <w:r>
        <w:t>ne</w:t>
      </w:r>
      <w:r>
        <w:tab/>
      </w:r>
      <w:r>
        <w:t>11:00</w:t>
      </w:r>
      <w:r>
        <w:tab/>
      </w:r>
      <w:r>
        <w:t>TJ Blatná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Kuželky Jiskra Hazlov 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12:30</w:t>
      </w:r>
      <w:r>
        <w:tab/>
      </w:r>
      <w:r>
        <w:t>Kuželky Aš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Kuželky Jiskra Hazlov 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Kuželky Jiskra Hazlov 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˝B˝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Kuželky Jiskra Hazlov </w:t>
      </w:r>
      <w:r>
        <w:t> - TJ Lokomotiva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Jiskra Hazlov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Aš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Kuželky Aš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Kuželky Aš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˝B˝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Kuželky Aš</w:t>
      </w:r>
      <w:r>
        <w:t> - TJ Lokomotiva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Kuželky Aš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Kuželky Aš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Kuželky Aš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Kuželky Aš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Kuželky Aš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14:00</w:t>
      </w:r>
      <w:r>
        <w:tab/>
      </w:r>
      <w:r>
        <w:t>KK Hvězda Trnovany B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Kuželky Aš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Kuželky Aš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- </w:t>
      </w:r>
      <w:r>
        <w:rPr>
          <w:color w:val="00B050"/>
        </w:rPr>
        <w:t>Kuželky Aš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Kuželky Aš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Hvězda Trnovany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Hvězda Trnovany B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Hvězda Trnovany B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12:30</w:t>
      </w:r>
      <w:r>
        <w:tab/>
      </w:r>
      <w:r>
        <w:t>Kuželky Aš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Hvězda Trnovany B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Hvězda Trnovany B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Hvězda Trnovany B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Hvězda Trnovany B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Hvězda Trnovany B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Hvězda Trnovany B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13:00</w:t>
      </w:r>
      <w:r>
        <w:tab/>
      </w:r>
      <w:r>
        <w:t>Kuželky Jiskra Hazlov 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Hvězda Trnovany B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03.03.19</w:t>
      </w:r>
      <w:r>
        <w:tab/>
      </w:r>
      <w:r>
        <w:t>ne</w:t>
      </w:r>
      <w:r>
        <w:tab/>
      </w:r>
      <w:r>
        <w:t>12:00</w:t>
      </w:r>
      <w:r>
        <w:tab/>
      </w:r>
      <w:r>
        <w:t>SK Škoda VS Plzeň 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Hvězda Trnovany B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˝B˝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Hvězda Trnovany B</w:t>
      </w:r>
      <w:r>
        <w:t> - TJ Lokomotiva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Podbořany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16:00</w:t>
      </w:r>
      <w:r>
        <w:tab/>
      </w:r>
      <w:r>
        <w:t>TJ Elektrárny Kadaň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13:00</w:t>
      </w:r>
      <w:r>
        <w:tab/>
      </w:r>
      <w:r>
        <w:t>Kuželky Jiskra Hazlov 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14:00</w:t>
      </w:r>
      <w:r>
        <w:tab/>
      </w:r>
      <w:r>
        <w:t>KK Hvězda Trnovany B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TJ Lokomotiva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˝B˝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12:30</w:t>
      </w:r>
      <w:r>
        <w:tab/>
      </w:r>
      <w:r>
        <w:t>Kuželky Aš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Kovohutě Příbram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06.10.18</w:t>
      </w:r>
      <w:r>
        <w:tab/>
      </w:r>
      <w:r>
        <w:t>so</w:t>
      </w:r>
      <w:r>
        <w:tab/>
      </w:r>
      <w:r>
        <w:t>09:20</w:t>
      </w:r>
      <w:r>
        <w:tab/>
      </w:r>
      <w:r>
        <w:t/>
      </w:r>
      <w:r>
        <w:rPr>
          <w:color w:val="00B050"/>
        </w:rPr>
        <w:t>TJ Kovohutě Příbram 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12:30</w:t>
      </w:r>
      <w:r>
        <w:tab/>
      </w:r>
      <w:r>
        <w:t>Kuželky Aš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˝B˝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Lokomotiva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B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13:00</w:t>
      </w:r>
      <w:r>
        <w:tab/>
      </w:r>
      <w:r>
        <w:t>Kuželky Jiskra Hazlov 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14:00</w:t>
      </w:r>
      <w:r>
        <w:tab/>
      </w:r>
      <w:r>
        <w:t>KK Hvězda Trnovany B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06.04.19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Rokycany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˝B˝</w:t>
      </w:r>
      <w:r>
        <w:t> - TJ Lokomotiva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Rokycany ˝B˝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˝B˝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13:00</w:t>
      </w:r>
      <w:r>
        <w:tab/>
      </w:r>
      <w:r>
        <w:t>Kuželky Jiskra Hazlov 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˝B˝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14:00</w:t>
      </w:r>
      <w:r>
        <w:tab/>
      </w:r>
      <w:r>
        <w:t>KK Hvězda Trnovany B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˝B˝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˝B˝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˝B˝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˝B˝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˝B˝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˝B˝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12:30</w:t>
      </w:r>
      <w:r>
        <w:tab/>
      </w:r>
      <w:r>
        <w:t>Kuželky Aš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˝B˝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SKK Rokycany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Ústí n. L.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˝B˝ - </w:t>
      </w:r>
      <w:r>
        <w:rPr>
          <w:color w:val="00B050"/>
        </w:rPr>
        <w:t>TJ Lokomotiva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Lokomotiva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Lokomotiva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TJ Lokomotiva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12:30</w:t>
      </w:r>
      <w:r>
        <w:tab/>
      </w:r>
      <w:r>
        <w:t>Kuželky Aš - </w:t>
      </w:r>
      <w:r>
        <w:rPr>
          <w:color w:val="00B050"/>
        </w:rPr>
        <w:t>TJ Lokomotiva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TJ Lokomotiva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Lokomotiva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TJ Lokomotiva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TJ Lokomotiva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13:00</w:t>
      </w:r>
      <w:r>
        <w:tab/>
      </w:r>
      <w:r>
        <w:t>Kuželky Jiskra Hazlov  - </w:t>
      </w:r>
      <w:r>
        <w:rPr>
          <w:color w:val="00B050"/>
        </w:rPr>
        <w:t>TJ Lokomotiva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14:00</w:t>
      </w:r>
      <w:r>
        <w:tab/>
      </w:r>
      <w:r>
        <w:t>KK Hvězda Trnovany B - </w:t>
      </w:r>
      <w:r>
        <w:rPr>
          <w:color w:val="00B050"/>
        </w:rPr>
        <w:t>TJ Lokomotiva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CB Dobřany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B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13:00</w:t>
      </w:r>
      <w:r>
        <w:tab/>
      </w:r>
      <w:r>
        <w:t>Kuželky Jiskra Hazlov 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14:00</w:t>
      </w:r>
      <w:r>
        <w:tab/>
      </w:r>
      <w:r>
        <w:t>KK Hvězda Trnovany B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B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˝B˝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TJ Lokomotiva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12:30</w:t>
      </w:r>
      <w:r>
        <w:tab/>
      </w:r>
      <w:r>
        <w:t>Kuželky Aš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Blatná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14:00</w:t>
      </w:r>
      <w:r>
        <w:tab/>
      </w:r>
      <w:r>
        <w:t>SKK Rokycany ˝B˝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Lokomotiva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12:30</w:t>
      </w:r>
      <w:r>
        <w:tab/>
      </w:r>
      <w:r>
        <w:t>Kuželky Aš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16.12.18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Blatná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14:00</w:t>
      </w:r>
      <w:r>
        <w:tab/>
      </w:r>
      <w:r>
        <w:t>KK Hvězda Trnovany B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10:00</w:t>
      </w:r>
      <w:r>
        <w:tab/>
      </w:r>
      <w:r>
        <w:t>Kuželky Jiskra Hazlov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Elektrárny Kadaň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14:00</w:t>
      </w:r>
      <w:r>
        <w:tab/>
      </w:r>
      <w:r>
        <w:t>KK Hvězda Trnovany B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Elektrárny Kadaň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06.10.18</w:t>
      </w:r>
      <w:r>
        <w:tab/>
      </w:r>
      <w:r>
        <w:t>so</w:t>
      </w:r>
      <w:r>
        <w:tab/>
      </w:r>
      <w:r>
        <w:t>09:20</w:t>
      </w:r>
      <w:r>
        <w:tab/>
      </w:r>
      <w:r>
        <w:t>TJ Kovohutě Příbram 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13:00</w:t>
      </w:r>
      <w:r>
        <w:tab/>
      </w:r>
      <w:r>
        <w:t>Kuželky Jiskra Hazlov 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12:30</w:t>
      </w:r>
      <w:r>
        <w:tab/>
      </w:r>
      <w:r>
        <w:t>Kuželky Aš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˝B˝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TJ Lokomotiva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Škoda VS Plzeň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SKK Rokycany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23.09.18</w:t>
      </w:r>
      <w:r>
        <w:tab/>
      </w:r>
      <w:r>
        <w:t>ne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Lokomotiva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Kuželky Aš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14:00</w:t>
      </w:r>
      <w:r>
        <w:tab/>
      </w:r>
      <w:r>
        <w:t>KK Hvězda Trnovany B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˝B˝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12:30</w:t>
      </w:r>
      <w:r>
        <w:tab/>
      </w:r>
      <w:r>
        <w:t>Kuželky Aš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03.03.19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SK Škoda VS Plzeň 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Blatná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Teplice Letná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Teplice Letná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Dr. Vrbenského 3343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415 01 Teplice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Filip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731 415 857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filipjenda@seznam.cz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Němečková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736 605 842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janinanem@seznam.cz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Jiskra Hazlov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Hazlov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Hazlov 454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351 32 Hazlov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Repčik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733546451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mira.repcik@seznam.cz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Utikalová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603 495 548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utikal@email.cz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Aš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Kuželky Aš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Gustava Geipela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352 01 Aš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Mazák ml.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720 391 480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frantisekmazak@email.cz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 Mašková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778 406 869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ivona.maskova@petainer.com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Hvězda Trnovany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Duchcov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Bergerhof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Kandl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602 705 345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kandl@troell.cz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Podbořany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Podbořany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943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441 01 Podbořany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Ausbuher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725 288 566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ausbuherkamil@seznam.cz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Srkal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775 234 862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srkalK@seznam.cz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Kovohutě Příbram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Fezko Strakonice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Plánkova 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386 01 Strakonice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Polák Petr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602 709 670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polak@silnicegroup.com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Polák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602 709 670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polakexmost@seznam.cz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Rokycany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Rokycany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Jiráskova 1154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337 01 Rokycany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Andrlík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604584925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pavel.andrlik@seznam.cz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Pytlík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605 415 170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py.roman@seznam.cz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Ústí n. L.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Ústí nad Labem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Pod Vodojemem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10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Zahálka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725 350 696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t.zahalka@email.cz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Matoušek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603 248 969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josefmatousek@centrum.cz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CB Dobřany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CB Dobřany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Zahradní 705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334 41 Dobřany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Koubský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601333921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janml.koubsky@seznam.cz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Koubský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601333921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janml.koubsky@seznam.cz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Blatná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Blatná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Böhmova 684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388 01 Blatná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Vítek Kobliha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724 768 134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Evžen  Cígl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730 177 907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Elektrárny Kadaň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Podbořany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Žatecká 1663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432 01 Kadaň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Zach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777 207 243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janzach@centrum.cz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Jakoubek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602 663 407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mjakoubek@seznam.cz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Škoda VS Plzeň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Škoda VS Plzeň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Štruncovy sady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301 00 Plzeň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Vicher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725569620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skskodavsplzen@seznam.cz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Majner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723 968 179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skskodavsplzen@seznam.cz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