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Deingruberová Emilie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 Jiří,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P., Nejedlík V.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11:37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Hanušová Lenka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Musilová Zuzana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13:25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V.m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Martin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Deingruberová Emílie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Smerda Jan, Musilova Zuzana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Vejmolová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Krejčí Zdeněk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Goldemund/Navrátilová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Musilová Zuzana,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Krejčí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Řehůřková Zita, Musilová Zuzana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Sedláček/Vidlička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 st.,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Krejčí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Zuzana Musilová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Sedláček V., Kryl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Krejčí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Riedel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Emilie Deingruberová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Řehůřková Zita,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Holubová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Emilie Deingruberová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Divila Jiří, Jiří Vidlička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Jiří, 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Řehůřková Zita, Klimešová Jindřiška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Kryl,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Krejčí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Šmerda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Lea Olšáková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Pavel,Daněček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Šindelář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Vidlička, Navrátilová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Holubová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Malovaný Vladimír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Holubová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Volný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Olšáková Lea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Emilie Deingruberová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Huťa Oto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Klimešová Jindřiška,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Mor.Slávia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Jiří, Polanský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Fajdeková Bohuslava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Trávníček Bohumír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11:37</w:t>
      </w:r>
      <w:r>
        <w:tab/>
      </w:r>
      <w:r>
        <w:t/>
      </w:r>
      <w:r>
        <w:rPr>
          <w:color w:val="00B050"/>
        </w:rPr>
        <w:t>TJ Sokol Husovice B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Husovice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Sokol Husovice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Slovan Kamenice nad Lipou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>KK Mor.Slávia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13:25</w:t>
      </w:r>
      <w:r>
        <w:tab/>
      </w:r>
      <w:r>
        <w:t/>
      </w:r>
      <w:r>
        <w:rPr>
          <w:color w:val="00B050"/>
        </w:rPr>
        <w:t>VKK Vsetín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13:25</w:t>
      </w:r>
      <w:r>
        <w:tab/>
      </w:r>
      <w:r>
        <w:t>VKK Vsetín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Husovice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Mor.Slávia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Mor.Slávia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Mor.Slávia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Mor.Slávia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Unie Hlubina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11:37</w:t>
      </w:r>
      <w:r>
        <w:tab/>
      </w:r>
      <w:r>
        <w:t>TJ Sokol Husovice B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Chvalíkovice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22.09.18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13.10.18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Mor.Slávia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27.10.18</w:t>
      </w:r>
      <w:r>
        <w:tab/>
      </w:r>
      <w:r>
        <w:t>so</w:t>
      </w:r>
      <w:r>
        <w:tab/>
      </w:r>
      <w:r>
        <w:t>11:30</w:t>
      </w:r>
      <w:r>
        <w:tab/>
      </w:r>
      <w:r>
        <w:t>TJ Sokol Husovice B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Unie Hlubina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10.11.18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Chvalíkovice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24.11.18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01.12.18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19.01.19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09.02.19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23.02.19</w:t>
      </w:r>
      <w:r>
        <w:tab/>
      </w:r>
      <w:r>
        <w:t>so</w:t>
      </w:r>
      <w:r>
        <w:tab/>
      </w:r>
      <w:r>
        <w:t>14:00</w:t>
      </w:r>
      <w:r>
        <w:tab/>
      </w:r>
      <w:r>
        <w:t>KK Mor.Slávia Brno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09.03.19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23.03.19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604 435 710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Mor.Slávia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