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Kankovský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Bilíček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Grulich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Smékal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Bilíček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Dankovič Peter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Ondrouch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Grulich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Kankovský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Jurásek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Dankovič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Smékal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Grulich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Grulich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Horní Benešov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12:30</w:t>
      </w:r>
      <w:r>
        <w:tab/>
      </w:r>
      <w:r>
        <w:t>TJ Odry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12:30</w:t>
      </w:r>
      <w:r>
        <w:tab/>
      </w:r>
      <w:r>
        <w:t>TJ Odry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Zábřeh B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12:30</w:t>
      </w:r>
      <w:r>
        <w:tab/>
      </w:r>
      <w:r>
        <w:t>TJ Odry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12:30</w:t>
      </w:r>
      <w:r>
        <w:tab/>
      </w:r>
      <w:r>
        <w:t>TJ Odry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Odry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Odry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Odry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Odry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Odry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Odry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Odry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Odry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Odry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Odry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Odry 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>TJ Odry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A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B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>TJ Odry 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>TJ Odry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>TJ Odry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>TJ Odry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>KK Zábřeh B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12:30</w:t>
      </w:r>
      <w:r>
        <w:tab/>
      </w:r>
      <w:r>
        <w:t>TJ Odry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Šumperk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12:30</w:t>
      </w:r>
      <w:r>
        <w:tab/>
      </w:r>
      <w:r>
        <w:t>TJ Odry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Machová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Otrokovice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Machová 186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01 Machová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 Husek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603 782 624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kuzelky@tjsokolmachova.cz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Měřil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728 085 921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meril.jaromir@centrum.cz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Sedlář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martinsedlar000@gmail.com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