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3.KLM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Glaverbel Czech Teplice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Jiří Poděbrady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TJ Glaverbel Czech Teplice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Spartak Rokytnice nad Jizerou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14:00</w:t>
      </w:r>
      <w:r>
        <w:tab/>
      </w:r>
      <w:r>
        <w:t>SK Plaston Šluknov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12:30</w:t>
      </w:r>
      <w:r>
        <w:tab/>
      </w:r>
      <w:r>
        <w:t>TJ Glaverbel Czech Teplice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nad Jizerou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15:00</w:t>
      </w:r>
      <w:r>
        <w:tab/>
      </w:r>
      <w:r>
        <w:t>TJ Tesla Pardubice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Kosmonosy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Glaverbel Czech Teplice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nad Jizerou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23.11.14</w:t>
      </w:r>
      <w:r>
        <w:tab/>
      </w:r>
      <w:r>
        <w:t>ne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Kosmonosy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15:00</w:t>
      </w:r>
      <w:r>
        <w:tab/>
      </w:r>
      <w:r>
        <w:t>TJ Tesla Pardubice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>SK Plaston Šluknov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12:30</w:t>
      </w:r>
      <w:r>
        <w:tab/>
      </w:r>
      <w:r>
        <w:t>TJ Glaverbel Czech Teplice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Spartak Rokytnice nad Jizerou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Žižkov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14:00</w:t>
      </w:r>
      <w:r>
        <w:tab/>
      </w:r>
      <w:r>
        <w:t>SK Plaston Šluknov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Glaverbel Czech Teplice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Spartak Rokytnice nad Jizerou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15:00</w:t>
      </w:r>
      <w:r>
        <w:tab/>
      </w:r>
      <w:r>
        <w:t>TJ Tesla Pardubice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12:30</w:t>
      </w:r>
      <w:r>
        <w:tab/>
      </w:r>
      <w:r>
        <w:t>TJ Glaverbel Czech Teplice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nad Jizerou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 Kutná Hora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15:00</w:t>
      </w:r>
      <w:r>
        <w:tab/>
      </w:r>
      <w:r>
        <w:t>TJ Tesla Pardubice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TJ Glaverbel Czech Teplice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nad Jizerou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01.03.15</w:t>
      </w:r>
      <w:r>
        <w:tab/>
      </w:r>
      <w:r>
        <w:t>ne</w:t>
      </w:r>
      <w:r>
        <w:tab/>
      </w:r>
      <w:r>
        <w:t>10:00</w:t>
      </w:r>
      <w:r>
        <w:tab/>
      </w:r>
      <w:r>
        <w:t>SK Plaston Šluknov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12:30</w:t>
      </w:r>
      <w:r>
        <w:tab/>
      </w:r>
      <w:r>
        <w:t>TJ Glaverbel Czech Teplice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Spartak Rokytnice nad Jizerou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Náchod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14:00</w:t>
      </w:r>
      <w:r>
        <w:tab/>
      </w:r>
      <w:r>
        <w:t>SK Plaston Šluknov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TJ Glaverbel Czech Teplice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Spartak Rokytnice nad Jizerou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15:00</w:t>
      </w:r>
      <w:r>
        <w:tab/>
      </w:r>
      <w:r>
        <w:t>TJ Tesla Pardubice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12:30</w:t>
      </w:r>
      <w:r>
        <w:tab/>
      </w:r>
      <w:r>
        <w:t>TJ Glaverbel Czech Teplice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nad Jizerou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 B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Spartak Rokytnice nad Jizerou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nad Jizerou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Spartak Rokytnice nad Jizerou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nad Jizerou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05.11.14</w:t>
      </w:r>
      <w:r>
        <w:tab/>
      </w:r>
      <w:r>
        <w:t>st</w:t>
      </w:r>
      <w:r>
        <w:tab/>
      </w:r>
      <w:r>
        <w:t>15:00</w:t>
      </w:r>
      <w:r>
        <w:tab/>
      </w:r>
      <w:r>
        <w:t>TJ Tesla Pardubice  - </w:t>
      </w:r>
      <w:r>
        <w:rPr>
          <w:color w:val="00B050"/>
        </w:rPr>
        <w:t>Spartak Rokytnice nad Jizerou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nad Jizerou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Spartak Rokytnice nad Jizerou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nad Jizerou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Spartak Rokytnice nad Jizerou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nad Jizerou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Spartak Rokytnice nad Jizerou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nad Jizerou</w:t>
      </w:r>
      <w:r>
        <w:t> - TJ Glaverbel Czech Teplice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Spartak Rokytnice nad Jizerou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nad Jizerou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Spartak Rokytnice nad Jizerou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nad Jizerou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14:00</w:t>
      </w:r>
      <w:r>
        <w:tab/>
      </w:r>
      <w:r>
        <w:t>SK Plaston Šluknov - </w:t>
      </w:r>
      <w:r>
        <w:rPr>
          <w:color w:val="00B050"/>
        </w:rPr>
        <w:t>Spartak Rokytnice nad Jizerou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nad Jizerou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Spartak Rokytnice nad Jizerou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nad Jizerou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Spartak Rokytnice nad Jizerou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nad Jizerou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12:30</w:t>
      </w:r>
      <w:r>
        <w:tab/>
      </w:r>
      <w:r>
        <w:t>TJ Glaverbel Czech Teplice  - </w:t>
      </w:r>
      <w:r>
        <w:rPr>
          <w:color w:val="00B050"/>
        </w:rPr>
        <w:t>Spartak Rokytnice nad Jizerou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Start Rychnov n. Kn.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nad Jizerou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12:30</w:t>
      </w:r>
      <w:r>
        <w:tab/>
      </w:r>
      <w:r>
        <w:t>TJ Glaverbel Czech Teplice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14:00</w:t>
      </w:r>
      <w:r>
        <w:tab/>
      </w:r>
      <w:r>
        <w:t>SK Plaston Šluknov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23.11.14</w:t>
      </w:r>
      <w:r>
        <w:tab/>
      </w:r>
      <w:r>
        <w:t>ne</w:t>
      </w:r>
      <w:r>
        <w:tab/>
      </w:r>
      <w:r>
        <w:t>12:30</w:t>
      </w:r>
      <w:r>
        <w:tab/>
      </w:r>
      <w:r>
        <w:t>KK Kosmonosy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Spartak Rokytnice nad Jizerou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Glaverbel Czech Teplice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15:00</w:t>
      </w:r>
      <w:r>
        <w:tab/>
      </w:r>
      <w:r>
        <w:t>TJ Tesla Pardubice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Dynamo Liberec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Spartak Rokytnice nad Jizerou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12:30</w:t>
      </w:r>
      <w:r>
        <w:tab/>
      </w:r>
      <w:r>
        <w:t>TJ Glaverbel Czech Teplice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15:00</w:t>
      </w:r>
      <w:r>
        <w:tab/>
      </w:r>
      <w:r>
        <w:t>TJ Tesla Pardubice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nad Jizerou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Glaverbel Czech Teplice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14:00</w:t>
      </w:r>
      <w:r>
        <w:tab/>
      </w:r>
      <w:r>
        <w:t>SK Plaston Šluknov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Ústí n. L.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nad Jizerou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12:30</w:t>
      </w:r>
      <w:r>
        <w:tab/>
      </w:r>
      <w:r>
        <w:t>TJ Glaverbel Czech Teplice 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14:00</w:t>
      </w:r>
      <w:r>
        <w:tab/>
      </w:r>
      <w:r>
        <w:t>SK Plaston Šluknov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Spartak Rokytnice nad Jizerou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Glaverbel Czech Teplice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15:00</w:t>
      </w:r>
      <w:r>
        <w:tab/>
      </w:r>
      <w:r>
        <w:t>TJ Tesla Pardubice 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Tesla Pardubice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Tesla Pardubice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05.11.14</w:t>
      </w:r>
      <w:r>
        <w:tab/>
      </w:r>
      <w:r>
        <w:t>st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Tesla Pardubice </w:t>
      </w:r>
      <w:r>
        <w:t> - Spartak Rokytnice nad Jizerou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Tesla Pardubice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12:30</w:t>
      </w:r>
      <w:r>
        <w:tab/>
      </w:r>
      <w:r>
        <w:t>TJ Glaverbel Czech Teplice 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Tesla Pardubice 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Tesla Pardubice 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Tesla Pardubice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Tesla Pardubice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nad Jizerou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Tesla Pardubice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Tesla Pardubice 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Tesla Pardubice </w:t>
      </w:r>
      <w:r>
        <w:t> - TJ Glaverbel Czech Teplice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14:00</w:t>
      </w:r>
      <w:r>
        <w:tab/>
      </w:r>
      <w:r>
        <w:t>SK Plaston Šluknov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Tesla Pardubice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Plaston Šluknov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Plaston Šluknov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Plaston Šluknov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nad Jizerou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Plaston Šluknov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Plaston Šluknov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15:00</w:t>
      </w:r>
      <w:r>
        <w:tab/>
      </w:r>
      <w:r>
        <w:t>TJ Tesla Pardubice 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12:30</w:t>
      </w:r>
      <w:r>
        <w:tab/>
      </w:r>
      <w:r>
        <w:t>TJ Glaverbel Czech Teplice 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Plaston Šluknov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Plaston Šluknov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01.03.15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Plaston Šluknov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Plaston Šluknov</w:t>
      </w:r>
      <w:r>
        <w:t> - Spartak Rokytnice nad Jizerou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Plaston Šluknov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Plaston Šluknov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Plaston Šluknov</w:t>
      </w:r>
      <w:r>
        <w:t> - TJ Glaverbel Czech Teplice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Glaverbel Czech Teplice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TJ Glaverbel Czech Teplice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Glaverbel Czech Teplice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Glaverbel Czech Teplice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Glaverbel Czech Teplice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Glaverbel Czech Teplice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Glaverbel Czech Teplice 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TJ Glaverbel Czech Teplice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Glaverbel Czech Teplice 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B - </w:t>
      </w:r>
      <w:r>
        <w:rPr>
          <w:color w:val="00B050"/>
        </w:rPr>
        <w:t>TJ Glaverbel Czech Teplice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Glaverbel Czech Teplice 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nad Jizerou - </w:t>
      </w:r>
      <w:r>
        <w:rPr>
          <w:color w:val="00B050"/>
        </w:rPr>
        <w:t>TJ Glaverbel Czech Teplice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Glaverbel Czech Teplice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Glaverbel Czech Teplice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Glaverbel Czech Teplice 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Glaverbel Czech Teplice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Glaverbel Czech Teplice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Glaverbel Czech Teplice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Glaverbel Czech Teplice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15:00</w:t>
      </w:r>
      <w:r>
        <w:tab/>
      </w:r>
      <w:r>
        <w:t>TJ Tesla Pardubice  - </w:t>
      </w:r>
      <w:r>
        <w:rPr>
          <w:color w:val="00B050"/>
        </w:rPr>
        <w:t>TJ Glaverbel Czech Teplice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Glaverbel Czech Teplice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14:00</w:t>
      </w:r>
      <w:r>
        <w:tab/>
      </w:r>
      <w:r>
        <w:t>SK Plaston Šluknov - </w:t>
      </w:r>
      <w:r>
        <w:rPr>
          <w:color w:val="00B050"/>
        </w:rPr>
        <w:t>TJ Glaverbel Czech Teplice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Glaverbel Czech Teplice </w:t>
      </w:r>
      <w:r>
        <w:t> - Spartak Rokytnice nad Jizerou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Jiří Poděbrady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Šafránek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792316274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jirkasafranek12@seznam.cz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Kazda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736 669 208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kazda@redfire.cz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Kosmonosy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Kosmonosy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Hradišťská 850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06 Kosmonosy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Bajtalon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732 743 054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andel-tom@seznam.cz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Bajer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Veverka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602234352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petrveverka@mymail.cz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 Kutná Hora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284 01 Kutná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Dus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602 354 417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dus.petr@seznam.cz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607 616 781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Náchod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Jiri Doucha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774 309 388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ji.doucha@tiscali.cz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Spartak Rokytnice nad Jizerou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Horní Rokytnice 511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512 44 Rokytnice nad Jizerou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Volf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607 826 686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honza.volf@centrum.cz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Volf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607 826 686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kuzelky-rokytnice@seznam.cz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Start Rychnov n. Kn.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Rychnov nad Kněžnou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516 01 Rychnov nad Kněžnou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Seniura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776 640 553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seniuraj@seznam.cz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Čihák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603911120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mcmts@seznam.cz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Dynamo Liberec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Sport Park Liberec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 Park Liberec, Jeron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460 01 Liberec 7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Zejda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723147943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zejdic@seznam.cz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Kudrna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602 935 944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dynamo.liberec@seznam.cz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Ústí n. L.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Ústí nad Labem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Pod Vodojemem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400 10 Ústí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Zahálka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725 350 696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t.zahalka@email.cz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Matoušek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603 248 969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josefmatousek@centrum.cz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Tesla Pardubice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Přelouč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Hronovická 406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530 02 Pardubice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Šic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777 125 361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9655@seznam.cz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Krumplová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603 212 812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hakr1@tiscali.cz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Plaston Šluknov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Kuželky Česká Lípa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Budišínská 648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407 77 Šluknov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Sklenář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775 942 042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jansklenar@centrum.cz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Rubanický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602 976 751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josef.rubanicky@gmail.com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Glaverbel Czech Teplice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Teplice Letná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Dr. Vrbenského 3343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415 01 Teplice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Salajka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603 502 969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jan.salajka@gmail.com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Němečková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736 605 842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janinanem@seznam.cz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