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  B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 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Karlovy Vary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Hazlov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Hazlov A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Jiskra Hazlov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09.04.11</w:t>
      </w:r>
      <w:r>
        <w:tab/>
      </w:r>
      <w:r>
        <w:t>so</w:t>
      </w:r>
      <w:r>
        <w:tab/>
      </w:r>
      <w:r>
        <w:t>17:00</w:t>
      </w:r>
      <w:r>
        <w:tab/>
      </w:r>
      <w:r>
        <w:t>KK Karlovy Vary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Šabina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Šabina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Jiskra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Slavoj Praha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08.04.11</w:t>
      </w:r>
      <w:r>
        <w:tab/>
      </w:r>
      <w:r>
        <w:t>pá</w:t>
      </w:r>
      <w:r>
        <w:tab/>
      </w:r>
      <w:r>
        <w:t>17:00</w:t>
      </w:r>
      <w:r>
        <w:tab/>
      </w:r>
      <w:r>
        <w:t>KK Konstruktiva Praha 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Dobřany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Jiskra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 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Jiskra Hazlov A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Šabina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KK Slavoj Praha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TJ Dobřany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Jiskra Hazlov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Golf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Žďárský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605361301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v.zdarsky@atlas.cz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Vavřička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728872130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vavrijir@gmail.com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725410502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vencasnajdr@seznam.cz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777570225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Hazlov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Šabina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Kraslice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Gerhard Brandl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724416071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brandlger@seznam.cz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Ausbuher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725 288 566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ausbuherkamil@seznam.cz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