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Alánová Milana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Mačák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Mačák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Mačák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Juřík Richard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Valtice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19:00</w:t>
      </w:r>
      <w:r>
        <w:tab/>
      </w:r>
      <w:r>
        <w:t>KC Hodonín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16:35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Valtice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Vracov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Valtice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Valtice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STAK Domanín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16.12.18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16:50</w:t>
      </w:r>
      <w:r>
        <w:tab/>
      </w:r>
      <w:r>
        <w:t>KK Vyškov E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>KK Vyškov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KK Vyškov E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24.03.19</w:t>
      </w:r>
      <w:r>
        <w:tab/>
      </w:r>
      <w:r>
        <w:t>ne</w:t>
      </w:r>
      <w:r>
        <w:tab/>
      </w:r>
      <w:r>
        <w:t>13:00</w:t>
      </w:r>
      <w:r>
        <w:tab/>
      </w:r>
      <w:r>
        <w:t>KC Hodonín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Vracov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Hodonín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Valtice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16.12.18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>KK Vyškov D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24.03.19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Hodonín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KC Hodonín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16:35</w:t>
      </w:r>
      <w:r>
        <w:tab/>
      </w:r>
      <w:r>
        <w:t>KK Vyškov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Valtice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16:45</w:t>
      </w:r>
      <w:r>
        <w:tab/>
      </w:r>
      <w:r>
        <w:t>KK Vyškov 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607 129 565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ing.benes@seznam.cz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STAK Domanín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Domanín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83 Domanín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Juřík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604 578 690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skstak@seznam.cz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Vašina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737 445 983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vasinaz@seznam.cz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734 469 095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Paulíčková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728 151 872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e.paulickova@seznam.cz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Fialka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737 870 919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fifran@seznam.cz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 Alánová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732 907 377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milana.alanova@gykovy.cz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Břečka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603 833 973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Hodonín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Velkomoravská 83E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695 01 Hodonín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721 806 762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