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SDS Sadská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SDS Sadská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SDS Sadská </w:t>
      </w:r>
      <w:r>
        <w:t> - KK Lokomotiva Tábor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KK SDS Sadská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SDS Sadská </w:t>
      </w:r>
      <w:r>
        <w:t> - SKK Hořice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 - </w:t>
      </w:r>
      <w:r>
        <w:rPr>
          <w:color w:val="00B050"/>
        </w:rPr>
        <w:t>KK SDS Sadská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SDS Sadská </w:t>
      </w:r>
      <w:r>
        <w:t> - TJ Sokol Duchcov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České Velenice  - </w:t>
      </w:r>
      <w:r>
        <w:rPr>
          <w:color w:val="00B050"/>
        </w:rPr>
        <w:t>KK SDS Sadská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SDS Sadská </w:t>
      </w:r>
      <w:r>
        <w:t> - TJ Start Rychnov nad Kněžnou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 - </w:t>
      </w:r>
      <w:r>
        <w:rPr>
          <w:color w:val="00B050"/>
        </w:rPr>
        <w:t>KK SDS Sadská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SDS Sadská </w:t>
      </w:r>
      <w:r>
        <w:t> - Kuželky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 - </w:t>
      </w:r>
      <w:r>
        <w:rPr>
          <w:color w:val="00B050"/>
        </w:rPr>
        <w:t>KK SDS Sadská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KK SDS Sadská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 - </w:t>
      </w:r>
      <w:r>
        <w:rPr>
          <w:color w:val="00B050"/>
        </w:rPr>
        <w:t>KK SDS Sadská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SDS Sadská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14:00</w:t>
      </w:r>
      <w:r>
        <w:tab/>
      </w:r>
      <w:r>
        <w:t>SKK Hořice  - </w:t>
      </w:r>
      <w:r>
        <w:rPr>
          <w:color w:val="00B050"/>
        </w:rPr>
        <w:t>KK SDS Sadská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SDS Sadská </w:t>
      </w:r>
      <w:r>
        <w:t> - SKK Rokycany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 - </w:t>
      </w:r>
      <w:r>
        <w:rPr>
          <w:color w:val="00B050"/>
        </w:rPr>
        <w:t>KK SDS Sadská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SDS Sadská </w:t>
      </w:r>
      <w:r>
        <w:t> - TJ Lokomotiva České Velenice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nad Kněžnou  - </w:t>
      </w:r>
      <w:r>
        <w:rPr>
          <w:color w:val="00B050"/>
        </w:rPr>
        <w:t>KK SDS Sadská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SDS Sadská </w:t>
      </w:r>
      <w:r>
        <w:t> - Vltavan Loučovice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10:00</w:t>
      </w:r>
      <w:r>
        <w:tab/>
      </w:r>
      <w:r>
        <w:t>Kuželky Podbořany  - </w:t>
      </w:r>
      <w:r>
        <w:rPr>
          <w:color w:val="00B050"/>
        </w:rPr>
        <w:t>KK SDS Sadská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SDS Sadská </w:t>
      </w:r>
      <w:r>
        <w:t> - KK Hvězda Trnovany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Lokomotiva Tábor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 </w:t>
      </w:r>
      <w:r>
        <w:t> - KK Hvězda Trnovany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09:00</w:t>
      </w:r>
      <w:r>
        <w:tab/>
      </w:r>
      <w:r>
        <w:t>KK SDS Sadská  - </w:t>
      </w:r>
      <w:r>
        <w:rPr>
          <w:color w:val="00B050"/>
        </w:rPr>
        <w:t>KK Lokomotiva Tábor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14:00</w:t>
      </w:r>
      <w:r>
        <w:tab/>
      </w:r>
      <w:r>
        <w:t>SKK Hořice  - </w:t>
      </w:r>
      <w:r>
        <w:rPr>
          <w:color w:val="00B050"/>
        </w:rPr>
        <w:t>KK Lokomotiva Tábor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 </w:t>
      </w:r>
      <w:r>
        <w:t> - SKK Rokycany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 - </w:t>
      </w:r>
      <w:r>
        <w:rPr>
          <w:color w:val="00B050"/>
        </w:rPr>
        <w:t>KK Lokomotiva Tábor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 </w:t>
      </w:r>
      <w:r>
        <w:t> - TJ Lokomotiva České Velenice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nad Kněžnou  - </w:t>
      </w:r>
      <w:r>
        <w:rPr>
          <w:color w:val="00B050"/>
        </w:rPr>
        <w:t>KK Lokomotiva Tábor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 </w:t>
      </w:r>
      <w:r>
        <w:t> - Vltavan Loučovice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10:00</w:t>
      </w:r>
      <w:r>
        <w:tab/>
      </w:r>
      <w:r>
        <w:t>Kuželky Podbořany  - </w:t>
      </w:r>
      <w:r>
        <w:rPr>
          <w:color w:val="00B050"/>
        </w:rPr>
        <w:t>KK Lokomotiva Tábor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 - </w:t>
      </w:r>
      <w:r>
        <w:rPr>
          <w:color w:val="00B050"/>
        </w:rPr>
        <w:t>KK Lokomotiva Tábor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 </w:t>
      </w:r>
      <w:r>
        <w:t> - KK SDS Sadská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KK Lokomotiva Tábor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KK Lokomotiva Tábor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 </w:t>
      </w:r>
      <w:r>
        <w:t> - SKK Hořice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 - </w:t>
      </w:r>
      <w:r>
        <w:rPr>
          <w:color w:val="00B050"/>
        </w:rPr>
        <w:t>KK Lokomotiva Tábor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 </w:t>
      </w:r>
      <w:r>
        <w:t> - TJ Sokol Duchcov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České Velenice  - </w:t>
      </w:r>
      <w:r>
        <w:rPr>
          <w:color w:val="00B050"/>
        </w:rPr>
        <w:t>KK Lokomotiva Tábor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 </w:t>
      </w:r>
      <w:r>
        <w:t> - TJ Start Rychnov nad Kněžnou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 - </w:t>
      </w:r>
      <w:r>
        <w:rPr>
          <w:color w:val="00B050"/>
        </w:rPr>
        <w:t>KK Lokomotiva Tábor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 </w:t>
      </w:r>
      <w:r>
        <w:t> - Kuželky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Škoda VS Plzeň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18.09.11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Kuželky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KK SDS Sadská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SKK Hořice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TJ Sokol Duchcov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České Velenice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TJ Start Rychnov nad Kněžnou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10:00</w:t>
      </w:r>
      <w:r>
        <w:tab/>
      </w:r>
      <w:r>
        <w:t>Kuželky Podbořany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KK Hvězda Trnovany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09:00</w:t>
      </w:r>
      <w:r>
        <w:tab/>
      </w:r>
      <w:r>
        <w:t>KK SDS Sadská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KK Lokomotiva Tábor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14:00</w:t>
      </w:r>
      <w:r>
        <w:tab/>
      </w:r>
      <w:r>
        <w:t>SKK Hořice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SKK Rokycany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TJ Lokomotiva České Velenice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nad Kněžnou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Vltavan Loučovice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Hořice </w:t>
      </w:r>
      <w:r>
        <w:t> - Vltavan Loučovice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10:00</w:t>
      </w:r>
      <w:r>
        <w:tab/>
      </w:r>
      <w:r>
        <w:t>Kuželky Podbořany  - </w:t>
      </w:r>
      <w:r>
        <w:rPr>
          <w:color w:val="00B050"/>
        </w:rPr>
        <w:t>SKK Hořice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Hořice </w:t>
      </w:r>
      <w:r>
        <w:t> - KK Hvězda Trnovany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09:00</w:t>
      </w:r>
      <w:r>
        <w:tab/>
      </w:r>
      <w:r>
        <w:t>KK SDS Sadská  - </w:t>
      </w:r>
      <w:r>
        <w:rPr>
          <w:color w:val="00B050"/>
        </w:rPr>
        <w:t>SKK Hořice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Hořice </w:t>
      </w:r>
      <w:r>
        <w:t> - KK Lokomotiva Tábor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SKK Hořice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Hořice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Hořice </w:t>
      </w:r>
      <w:r>
        <w:t> - SKK Rokycany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 - </w:t>
      </w:r>
      <w:r>
        <w:rPr>
          <w:color w:val="00B050"/>
        </w:rPr>
        <w:t>SKK Hořice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Hořice </w:t>
      </w:r>
      <w:r>
        <w:t> - TJ Lokomotiva České Velenice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nad Kněžnou  - </w:t>
      </w:r>
      <w:r>
        <w:rPr>
          <w:color w:val="00B050"/>
        </w:rPr>
        <w:t>SKK Hořice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 - </w:t>
      </w:r>
      <w:r>
        <w:rPr>
          <w:color w:val="00B050"/>
        </w:rPr>
        <w:t>SKK Hořice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Hořice </w:t>
      </w:r>
      <w:r>
        <w:t> - Kuželky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 - </w:t>
      </w:r>
      <w:r>
        <w:rPr>
          <w:color w:val="00B050"/>
        </w:rPr>
        <w:t>SKK Hořice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Hořice </w:t>
      </w:r>
      <w:r>
        <w:t> - KK SDS Sadská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 - </w:t>
      </w:r>
      <w:r>
        <w:rPr>
          <w:color w:val="00B050"/>
        </w:rPr>
        <w:t>SKK Hořice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Hořice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SKK Hořice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 - </w:t>
      </w:r>
      <w:r>
        <w:rPr>
          <w:color w:val="00B050"/>
        </w:rPr>
        <w:t>SKK Hořice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Hořice </w:t>
      </w:r>
      <w:r>
        <w:t> - TJ Sokol Duchcov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České Velenice  - </w:t>
      </w:r>
      <w:r>
        <w:rPr>
          <w:color w:val="00B050"/>
        </w:rPr>
        <w:t>SKK Hořice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Hořice </w:t>
      </w:r>
      <w:r>
        <w:t> - TJ Start Rychnov nad Kněžnou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</w:t>
      </w:r>
      <w:r>
        <w:t> - TJ Start Rychnov nad Kněžnou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 - </w:t>
      </w:r>
      <w:r>
        <w:rPr>
          <w:color w:val="00B050"/>
        </w:rPr>
        <w:t>SKK Rokycany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</w:t>
      </w:r>
      <w:r>
        <w:t> - Kuželky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 - </w:t>
      </w:r>
      <w:r>
        <w:rPr>
          <w:color w:val="00B050"/>
        </w:rPr>
        <w:t>SKK Rokycany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</w:t>
      </w:r>
      <w:r>
        <w:t> - KK SDS Sadská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 - </w:t>
      </w:r>
      <w:r>
        <w:rPr>
          <w:color w:val="00B050"/>
        </w:rPr>
        <w:t>SKK Rokycany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14:00</w:t>
      </w:r>
      <w:r>
        <w:tab/>
      </w:r>
      <w:r>
        <w:t>SKK Hořice  - </w:t>
      </w:r>
      <w:r>
        <w:rPr>
          <w:color w:val="00B050"/>
        </w:rPr>
        <w:t>SKK Rokycany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</w:t>
      </w:r>
      <w:r>
        <w:t> - TJ Sokol Duchcov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České Velenice  - </w:t>
      </w:r>
      <w:r>
        <w:rPr>
          <w:color w:val="00B050"/>
        </w:rPr>
        <w:t>SKK Rokycany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nad Kněžnou  - </w:t>
      </w:r>
      <w:r>
        <w:rPr>
          <w:color w:val="00B050"/>
        </w:rPr>
        <w:t>SKK Rokycany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</w:t>
      </w:r>
      <w:r>
        <w:t> - Vltavan Loučovice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10:00</w:t>
      </w:r>
      <w:r>
        <w:tab/>
      </w:r>
      <w:r>
        <w:t>Kuželky Podbořany  - </w:t>
      </w:r>
      <w:r>
        <w:rPr>
          <w:color w:val="00B050"/>
        </w:rPr>
        <w:t>SKK Rokycany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</w:t>
      </w:r>
      <w:r>
        <w:t> - KK Hvězda Trnovany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09:00</w:t>
      </w:r>
      <w:r>
        <w:tab/>
      </w:r>
      <w:r>
        <w:t>KK SDS Sadská  - </w:t>
      </w:r>
      <w:r>
        <w:rPr>
          <w:color w:val="00B050"/>
        </w:rPr>
        <w:t>SKK Rokycany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</w:t>
      </w:r>
      <w:r>
        <w:t> - KK Lokomotiva Tábor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SKK Rokycany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</w:t>
      </w:r>
      <w:r>
        <w:t> - SKK Hořice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SKK Rokycany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 - </w:t>
      </w:r>
      <w:r>
        <w:rPr>
          <w:color w:val="00B050"/>
        </w:rPr>
        <w:t>SKK Rokycany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</w:t>
      </w:r>
      <w:r>
        <w:t> - TJ Lokomotiva České Velenice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</w:t>
      </w:r>
      <w:r>
        <w:t> - TJ Lokomotiva České Velenice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nad Kněžnou  - </w:t>
      </w:r>
      <w:r>
        <w:rPr>
          <w:color w:val="00B050"/>
        </w:rPr>
        <w:t>TJ Sokol Duchcov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</w:t>
      </w:r>
      <w:r>
        <w:t> - Vltavan Loučovice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10:00</w:t>
      </w:r>
      <w:r>
        <w:tab/>
      </w:r>
      <w:r>
        <w:t>Kuželky Podbořany  - </w:t>
      </w:r>
      <w:r>
        <w:rPr>
          <w:color w:val="00B050"/>
        </w:rPr>
        <w:t>TJ Sokol Duchcov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</w:t>
      </w:r>
      <w:r>
        <w:t> - KK Hvězda Trnovany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09:00</w:t>
      </w:r>
      <w:r>
        <w:tab/>
      </w:r>
      <w:r>
        <w:t>KK SDS Sadská  - </w:t>
      </w:r>
      <w:r>
        <w:rPr>
          <w:color w:val="00B050"/>
        </w:rPr>
        <w:t>TJ Sokol Duchcov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</w:t>
      </w:r>
      <w:r>
        <w:t> - KK Lokomotiva Tábor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TJ Sokol Duchcov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</w:t>
      </w:r>
      <w:r>
        <w:t> - SKK Hořice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 - </w:t>
      </w:r>
      <w:r>
        <w:rPr>
          <w:color w:val="00B050"/>
        </w:rPr>
        <w:t>TJ Sokol Duchcov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České Velenice  - </w:t>
      </w:r>
      <w:r>
        <w:rPr>
          <w:color w:val="00B050"/>
        </w:rPr>
        <w:t>TJ Sokol Duchcov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</w:t>
      </w:r>
      <w:r>
        <w:t> - TJ Start Rychnov nad Kněžnou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 - </w:t>
      </w:r>
      <w:r>
        <w:rPr>
          <w:color w:val="00B050"/>
        </w:rPr>
        <w:t>TJ Sokol Duchcov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</w:t>
      </w:r>
      <w:r>
        <w:t> - Kuželky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 - </w:t>
      </w:r>
      <w:r>
        <w:rPr>
          <w:color w:val="00B050"/>
        </w:rPr>
        <w:t>TJ Sokol Duchcov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</w:t>
      </w:r>
      <w:r>
        <w:t> - KK SDS Sadská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 - </w:t>
      </w:r>
      <w:r>
        <w:rPr>
          <w:color w:val="00B050"/>
        </w:rPr>
        <w:t>TJ Sokol Duchcov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14:00</w:t>
      </w:r>
      <w:r>
        <w:tab/>
      </w:r>
      <w:r>
        <w:t>SKK Hořice  - </w:t>
      </w:r>
      <w:r>
        <w:rPr>
          <w:color w:val="00B050"/>
        </w:rPr>
        <w:t>TJ Sokol Duchcov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</w:t>
      </w:r>
      <w:r>
        <w:t> - SKK Rokycany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TJ Sokol Duchcov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České Velenice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 - </w:t>
      </w:r>
      <w:r>
        <w:rPr>
          <w:color w:val="00B050"/>
        </w:rPr>
        <w:t>TJ Lokomotiva České Velenice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TJ Lokomotiva České Velenice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 </w:t>
      </w:r>
      <w:r>
        <w:t> - TJ Start Rychnov nad Kněžnou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 - </w:t>
      </w:r>
      <w:r>
        <w:rPr>
          <w:color w:val="00B050"/>
        </w:rPr>
        <w:t>TJ Lokomotiva České Velenice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 </w:t>
      </w:r>
      <w:r>
        <w:t> - Kuželky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 - </w:t>
      </w:r>
      <w:r>
        <w:rPr>
          <w:color w:val="00B050"/>
        </w:rPr>
        <w:t>TJ Lokomotiva České Velenice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 </w:t>
      </w:r>
      <w:r>
        <w:t> - KK SDS Sadská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 - </w:t>
      </w:r>
      <w:r>
        <w:rPr>
          <w:color w:val="00B050"/>
        </w:rPr>
        <w:t>TJ Lokomotiva České Velenice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14:00</w:t>
      </w:r>
      <w:r>
        <w:tab/>
      </w:r>
      <w:r>
        <w:t>SKK Hořice  - </w:t>
      </w:r>
      <w:r>
        <w:rPr>
          <w:color w:val="00B050"/>
        </w:rPr>
        <w:t>TJ Lokomotiva České Velenice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 </w:t>
      </w:r>
      <w:r>
        <w:t> - SKK Rokycany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 </w:t>
      </w:r>
      <w:r>
        <w:t> - TJ Sokol Duchcov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nad Kněžnou  - </w:t>
      </w:r>
      <w:r>
        <w:rPr>
          <w:color w:val="00B050"/>
        </w:rPr>
        <w:t>TJ Lokomotiva České Velenice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 </w:t>
      </w:r>
      <w:r>
        <w:t> - Vltavan Loučovice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10:00</w:t>
      </w:r>
      <w:r>
        <w:tab/>
      </w:r>
      <w:r>
        <w:t>Kuželky Podbořany  - </w:t>
      </w:r>
      <w:r>
        <w:rPr>
          <w:color w:val="00B050"/>
        </w:rPr>
        <w:t>TJ Lokomotiva České Velenice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 </w:t>
      </w:r>
      <w:r>
        <w:t> - KK Hvězda Trnovany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09:00</w:t>
      </w:r>
      <w:r>
        <w:tab/>
      </w:r>
      <w:r>
        <w:t>KK SDS Sadská  - </w:t>
      </w:r>
      <w:r>
        <w:rPr>
          <w:color w:val="00B050"/>
        </w:rPr>
        <w:t>TJ Lokomotiva České Velenice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 </w:t>
      </w:r>
      <w:r>
        <w:t> - KK Lokomotiva Tábor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TJ Lokomotiva České Velenice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 </w:t>
      </w:r>
      <w:r>
        <w:t> - SKK Hořice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 - </w:t>
      </w:r>
      <w:r>
        <w:rPr>
          <w:color w:val="00B050"/>
        </w:rPr>
        <w:t>TJ Lokomotiva České Velenice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Rychnov nad Kněžnou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 - </w:t>
      </w:r>
      <w:r>
        <w:rPr>
          <w:color w:val="00B050"/>
        </w:rPr>
        <w:t>TJ Start Rychnov nad Kněžnou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nad Kněžnou </w:t>
      </w:r>
      <w:r>
        <w:t> - TJ Sokol Duchcov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České Velenice  - </w:t>
      </w:r>
      <w:r>
        <w:rPr>
          <w:color w:val="00B050"/>
        </w:rPr>
        <w:t>TJ Start Rychnov nad Kněžnou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TJ Start Rychnov nad Kněžnou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nad Kněžnou </w:t>
      </w:r>
      <w:r>
        <w:t> - Vltavan Loučovice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10:00</w:t>
      </w:r>
      <w:r>
        <w:tab/>
      </w:r>
      <w:r>
        <w:t>Kuželky Podbořany  - </w:t>
      </w:r>
      <w:r>
        <w:rPr>
          <w:color w:val="00B050"/>
        </w:rPr>
        <w:t>TJ Start Rychnov nad Kněžnou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nad Kněžnou </w:t>
      </w:r>
      <w:r>
        <w:t> - KK Hvězda Trnovany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09:00</w:t>
      </w:r>
      <w:r>
        <w:tab/>
      </w:r>
      <w:r>
        <w:t>KK SDS Sadská  - </w:t>
      </w:r>
      <w:r>
        <w:rPr>
          <w:color w:val="00B050"/>
        </w:rPr>
        <w:t>TJ Start Rychnov nad Kněžnou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nad Kněžnou </w:t>
      </w:r>
      <w:r>
        <w:t> - KK Lokomotiva Tábor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TJ Start Rychnov nad Kněžnou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nad Kněžnou </w:t>
      </w:r>
      <w:r>
        <w:t> - SKK Hořice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nad Kněžnou </w:t>
      </w:r>
      <w:r>
        <w:t> - SKK Rokycany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 - </w:t>
      </w:r>
      <w:r>
        <w:rPr>
          <w:color w:val="00B050"/>
        </w:rPr>
        <w:t>TJ Start Rychnov nad Kněžnou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nad Kněžnou </w:t>
      </w:r>
      <w:r>
        <w:t> - TJ Lokomotiva České Velenice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nad Kněžnou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 - </w:t>
      </w:r>
      <w:r>
        <w:rPr>
          <w:color w:val="00B050"/>
        </w:rPr>
        <w:t>TJ Start Rychnov nad Kněžnou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nad Kněžnou </w:t>
      </w:r>
      <w:r>
        <w:t> - Kuželky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 - </w:t>
      </w:r>
      <w:r>
        <w:rPr>
          <w:color w:val="00B050"/>
        </w:rPr>
        <w:t>TJ Start Rychnov nad Kněžnou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nad Kněžnou </w:t>
      </w:r>
      <w:r>
        <w:t> - KK SDS Sadská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 - </w:t>
      </w:r>
      <w:r>
        <w:rPr>
          <w:color w:val="00B050"/>
        </w:rPr>
        <w:t>TJ Start Rychnov nad Kněžnou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nad Kněžnou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14:00</w:t>
      </w:r>
      <w:r>
        <w:tab/>
      </w:r>
      <w:r>
        <w:t>SKK Hořice  - </w:t>
      </w:r>
      <w:r>
        <w:rPr>
          <w:color w:val="00B050"/>
        </w:rPr>
        <w:t>TJ Start Rychnov nad Kněžnou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Vltavan Loučovice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14:00</w:t>
      </w:r>
      <w:r>
        <w:tab/>
      </w:r>
      <w:r>
        <w:t>SKK Hořice  - </w:t>
      </w:r>
      <w:r>
        <w:rPr>
          <w:color w:val="00B050"/>
        </w:rPr>
        <w:t>Vltavan Loučovice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 </w:t>
      </w:r>
      <w:r>
        <w:t> - SKK Rokycany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 - </w:t>
      </w:r>
      <w:r>
        <w:rPr>
          <w:color w:val="00B050"/>
        </w:rPr>
        <w:t>Vltavan Loučovice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 </w:t>
      </w:r>
      <w:r>
        <w:t> - TJ Lokomotiva České Velenice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nad Kněžnou  - </w:t>
      </w:r>
      <w:r>
        <w:rPr>
          <w:color w:val="00B050"/>
        </w:rPr>
        <w:t>Vltavan Loučovice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Vltavan Loučovice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 </w:t>
      </w:r>
      <w:r>
        <w:t> - Kuželky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 - </w:t>
      </w:r>
      <w:r>
        <w:rPr>
          <w:color w:val="00B050"/>
        </w:rPr>
        <w:t>Vltavan Loučovice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 </w:t>
      </w:r>
      <w:r>
        <w:t> - KK SDS Sadská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 - </w:t>
      </w:r>
      <w:r>
        <w:rPr>
          <w:color w:val="00B050"/>
        </w:rPr>
        <w:t>Vltavan Loučovice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 </w:t>
      </w:r>
      <w:r>
        <w:t> - SKK Hořice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 - </w:t>
      </w:r>
      <w:r>
        <w:rPr>
          <w:color w:val="00B050"/>
        </w:rPr>
        <w:t>Vltavan Loučovice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 </w:t>
      </w:r>
      <w:r>
        <w:t> - TJ Sokol Duchcov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České Velenice  - </w:t>
      </w:r>
      <w:r>
        <w:rPr>
          <w:color w:val="00B050"/>
        </w:rPr>
        <w:t>Vltavan Loučovice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 </w:t>
      </w:r>
      <w:r>
        <w:t> - TJ Start Rychnov nad Kněžnou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10:00</w:t>
      </w:r>
      <w:r>
        <w:tab/>
      </w:r>
      <w:r>
        <w:t>Kuželky Podbořany  - </w:t>
      </w:r>
      <w:r>
        <w:rPr>
          <w:color w:val="00B050"/>
        </w:rPr>
        <w:t>Vltavan Loučovice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 </w:t>
      </w:r>
      <w:r>
        <w:t> - KK Hvězda Trnovany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09:00</w:t>
      </w:r>
      <w:r>
        <w:tab/>
      </w:r>
      <w:r>
        <w:t>KK SDS Sadská  - </w:t>
      </w:r>
      <w:r>
        <w:rPr>
          <w:color w:val="00B050"/>
        </w:rPr>
        <w:t>Vltavan Loučovice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 </w:t>
      </w:r>
      <w:r>
        <w:t> - KK Lokomotiva Tábor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Vltavan Loučovice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Podbořany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18.09.11</w:t>
      </w:r>
      <w:r>
        <w:tab/>
      </w:r>
      <w:r>
        <w:t>ne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Kuželky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Podbořany </w:t>
      </w:r>
      <w:r>
        <w:t> - SKK Hořice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 - </w:t>
      </w:r>
      <w:r>
        <w:rPr>
          <w:color w:val="00B050"/>
        </w:rPr>
        <w:t>Kuželky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Podbořany </w:t>
      </w:r>
      <w:r>
        <w:t> - TJ Sokol Duchcov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16.10.11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České Velenice  - </w:t>
      </w:r>
      <w:r>
        <w:rPr>
          <w:color w:val="00B050"/>
        </w:rPr>
        <w:t>Kuželky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Podbořany </w:t>
      </w:r>
      <w:r>
        <w:t> - TJ Start Rychnov nad Kněžnou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 - </w:t>
      </w:r>
      <w:r>
        <w:rPr>
          <w:color w:val="00B050"/>
        </w:rPr>
        <w:t>Kuželky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Kuželky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Podbořany </w:t>
      </w:r>
      <w:r>
        <w:t> - KK Hvězda Trnovany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09:00</w:t>
      </w:r>
      <w:r>
        <w:tab/>
      </w:r>
      <w:r>
        <w:t>KK SDS Sadská  - </w:t>
      </w:r>
      <w:r>
        <w:rPr>
          <w:color w:val="00B050"/>
        </w:rPr>
        <w:t>Kuželky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Podbořany </w:t>
      </w:r>
      <w:r>
        <w:t> - KK Lokomotiva Tábor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Podbořany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14:00</w:t>
      </w:r>
      <w:r>
        <w:tab/>
      </w:r>
      <w:r>
        <w:t>SKK Hořice  - </w:t>
      </w:r>
      <w:r>
        <w:rPr>
          <w:color w:val="00B050"/>
        </w:rPr>
        <w:t>Kuželky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Podbořany </w:t>
      </w:r>
      <w:r>
        <w:t> - SKK Rokycany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 - </w:t>
      </w:r>
      <w:r>
        <w:rPr>
          <w:color w:val="00B050"/>
        </w:rPr>
        <w:t>Kuželky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Podbořany </w:t>
      </w:r>
      <w:r>
        <w:t> - TJ Lokomotiva České Velenice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nad Kněžnou  - </w:t>
      </w:r>
      <w:r>
        <w:rPr>
          <w:color w:val="00B050"/>
        </w:rPr>
        <w:t>Kuželky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Podbořany </w:t>
      </w:r>
      <w:r>
        <w:t> - Vltavan Loučovice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Podbořany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 - </w:t>
      </w:r>
      <w:r>
        <w:rPr>
          <w:color w:val="00B050"/>
        </w:rPr>
        <w:t>Kuželky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Podbořany </w:t>
      </w:r>
      <w:r>
        <w:t> - KK SDS Sadská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 - </w:t>
      </w:r>
      <w:r>
        <w:rPr>
          <w:color w:val="00B050"/>
        </w:rPr>
        <w:t>Kuželky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Hvězda Trnovany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 - </w:t>
      </w:r>
      <w:r>
        <w:rPr>
          <w:color w:val="00B050"/>
        </w:rPr>
        <w:t>KK Hvězda Trnovany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14:00</w:t>
      </w:r>
      <w:r>
        <w:tab/>
      </w:r>
      <w:r>
        <w:t>SKK Hořice  - </w:t>
      </w:r>
      <w:r>
        <w:rPr>
          <w:color w:val="00B050"/>
        </w:rPr>
        <w:t>KK Hvězda Trnovany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 </w:t>
      </w:r>
      <w:r>
        <w:t> - SKK Rokycany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 - </w:t>
      </w:r>
      <w:r>
        <w:rPr>
          <w:color w:val="00B050"/>
        </w:rPr>
        <w:t>KK Hvězda Trnovany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 </w:t>
      </w:r>
      <w:r>
        <w:t> - TJ Lokomotiva České Velenice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nad Kněžnou  - </w:t>
      </w:r>
      <w:r>
        <w:rPr>
          <w:color w:val="00B050"/>
        </w:rPr>
        <w:t>KK Hvězda Trnovany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 </w:t>
      </w:r>
      <w:r>
        <w:t> - Vltavan Loučovice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10:00</w:t>
      </w:r>
      <w:r>
        <w:tab/>
      </w:r>
      <w:r>
        <w:t>Kuželky Podbořany  - </w:t>
      </w:r>
      <w:r>
        <w:rPr>
          <w:color w:val="00B050"/>
        </w:rPr>
        <w:t>KK Hvězda Trnovany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KK Hvězda Trnovany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 </w:t>
      </w:r>
      <w:r>
        <w:t> - KK SDS Sadská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 </w:t>
      </w:r>
      <w:r>
        <w:t> - KK Lokomotiva Tábor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KK Hvězda Trnovany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 </w:t>
      </w:r>
      <w:r>
        <w:t> - SKK Hořice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 - </w:t>
      </w:r>
      <w:r>
        <w:rPr>
          <w:color w:val="00B050"/>
        </w:rPr>
        <w:t>KK Hvězda Trnovany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 </w:t>
      </w:r>
      <w:r>
        <w:t> - TJ Sokol Duchcov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České Velenice  - </w:t>
      </w:r>
      <w:r>
        <w:rPr>
          <w:color w:val="00B050"/>
        </w:rPr>
        <w:t>KK Hvězda Trnovany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 </w:t>
      </w:r>
      <w:r>
        <w:t> - TJ Start Rychnov nad Kněžnou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 - </w:t>
      </w:r>
      <w:r>
        <w:rPr>
          <w:color w:val="00B050"/>
        </w:rPr>
        <w:t>KK Hvězda Trnovany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 </w:t>
      </w:r>
      <w:r>
        <w:t> - Kuželky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09:00</w:t>
      </w:r>
      <w:r>
        <w:tab/>
      </w:r>
      <w:r>
        <w:t>KK SDS Sadská  - </w:t>
      </w:r>
      <w:r>
        <w:rPr>
          <w:color w:val="00B050"/>
        </w:rPr>
        <w:t>KK Hvězda Trnovany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Kolín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09:00</w:t>
      </w:r>
      <w:r>
        <w:tab/>
      </w:r>
      <w:r>
        <w:t>KK SDS Sadská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TJ Lokomotiva České Velenice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TJ Start Rychnov nad Kněžnou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Vltavan Loučovice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14:00</w:t>
      </w:r>
      <w:r>
        <w:tab/>
      </w:r>
      <w:r>
        <w:t>SKK Hořice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Kuželky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KK Hvězda Trnovany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KK SDS Sadská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České Velenice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KK Lokomotiva Tábor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nad Kněžnou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SKK Hořice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10:00</w:t>
      </w:r>
      <w:r>
        <w:tab/>
      </w:r>
      <w:r>
        <w:t>Kuželky Podbořany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SKK Rokycany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TJ Sokol Duchcov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