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Rychnov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Akuma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Ústí n/L.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13.01.13</w:t>
      </w:r>
      <w:r>
        <w:tab/>
      </w:r>
      <w:r>
        <w:t>ne</w:t>
      </w:r>
      <w:r>
        <w:tab/>
      </w:r>
      <w:r>
        <w:t>13:00</w:t>
      </w:r>
      <w:r>
        <w:tab/>
      </w:r>
      <w:r>
        <w:t>TJ Červený Kostelec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Neratovice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Neratovice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Neratovice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14.10.12</w:t>
      </w:r>
      <w:r>
        <w:tab/>
      </w:r>
      <w:r>
        <w:t>ne</w:t>
      </w:r>
      <w:r>
        <w:tab/>
      </w:r>
      <w:r>
        <w:t>10:00</w:t>
      </w:r>
      <w:r>
        <w:tab/>
      </w:r>
      <w:r>
        <w:t>TJ Neratovice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Spartak Rokytnice nad Jizerou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nad Jizerou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27.10.12</w:t>
      </w:r>
      <w:r>
        <w:tab/>
      </w:r>
      <w:r>
        <w:t>so</w:t>
      </w:r>
      <w:r>
        <w:tab/>
      </w:r>
      <w:r>
        <w:t>10:00</w:t>
      </w:r>
      <w:r>
        <w:tab/>
      </w:r>
      <w:r>
        <w:t>SK PLASTON Šluknov 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 B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nad Labem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Lokomotiva Ústí nad Labem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nad Labem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nad Kněžnou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nad Kněžnou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TJ Start Rychnov nad Kněžnou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TJ Dynamo Liberec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Akuma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28.09.12</w:t>
      </w:r>
      <w:r>
        <w:tab/>
      </w:r>
      <w:r>
        <w:t>pá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Akuma Kosmonosy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Akuma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PLASTON Šluknov 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PLASTON Šluknov 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SK PLASTON Šluknov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Červený Kostelec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B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TJ Dynamo Liberec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13:30</w:t>
      </w:r>
      <w:r>
        <w:tab/>
      </w:r>
      <w:r>
        <w:t>TJ Neratovice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KK Akuma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nad Jizerou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SKK Jičín B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SK PLASTON Šluknov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nad Labem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nad Kněžnou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13.01.13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Červený Kostelec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TJ Neratovice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13:30</w:t>
      </w:r>
      <w:r>
        <w:tab/>
      </w:r>
      <w:r>
        <w:t>KK Akuma Kosmonosy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Spartak Rokytnice nad Jizerou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SK PLASTON Šluknov  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TJ Lokomotiva Ústí nad Labem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Červený Kostelec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</w:t>
      </w:r>
      <w:r>
        <w:t> - TJ Start Rychnov nad Kněžnou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