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Lojda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Březina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Klíma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Kortan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Klíma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Drahomír Faix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Březina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Chovanec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Žežulka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Suchomel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Březina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Drahomír Faix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Březina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Chovanec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Drahomír Faix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Kortan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Šmíd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Patrik Lojda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Klíma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Chovanec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Kortan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Žeřulka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Klíma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Doksy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31.12.20</w:t>
      </w:r>
      <w:r>
        <w:tab/>
      </w:r>
      <w:r>
        <w:t>čt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16:00</w:t>
      </w:r>
      <w:r>
        <w:tab/>
      </w:r>
      <w:r>
        <w:t>TJ Lokomotiva Liberec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Dynamo Liberec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Dynamo Liberec B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Dynamo Liberec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06.12.19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Kovostroj Děčín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31.12.20</w:t>
      </w:r>
      <w:r>
        <w:tab/>
      </w:r>
      <w:r>
        <w:t>čt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15:00</w:t>
      </w:r>
      <w:r>
        <w:tab/>
      </w:r>
      <w:r>
        <w:t>TJ Dynamo Liberec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SK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16:30</w:t>
      </w:r>
      <w:r>
        <w:tab/>
      </w:r>
      <w:r>
        <w:t>TJ Jiskra Nový Bor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 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Bižuterie Jablonec n. N.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 N.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TJ KK Louny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>TJ Bižuterie Jablonec n. N.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Jiskra Nový Bor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Nový Bor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>TJ Bižuterie Jablonec n. N.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Liberec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Bižuterie Jablonec n. N.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>TJ Dynamo Liberec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TJ Jiskra Nový Bor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15:00</w:t>
      </w:r>
      <w:r>
        <w:tab/>
      </w:r>
      <w:r>
        <w:t>TJ Dynamo Liberec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SK Děčín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Doksy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06.12.19</w:t>
      </w:r>
      <w:r>
        <w:tab/>
      </w:r>
      <w:r>
        <w:t>pá</w:t>
      </w:r>
      <w:r>
        <w:tab/>
      </w:r>
      <w:r>
        <w:t>16:00</w:t>
      </w:r>
      <w:r>
        <w:tab/>
      </w:r>
      <w:r>
        <w:t>TJ Kovostroj Děčín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Děčín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Děčín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604819355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Wajsar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ladislav.wajsar@seznam.cz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777 349 251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r.suchomel@seznam.cz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Vlasák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602 118 029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oldavlasaku@gmail.com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 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Nažádal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775 780 116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f.hons@seznam.cz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Nový 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Nový 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Tř. T. G. Masaryka 283 (za Sokolovnou)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473 01 Nový 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608 523 993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pe.kout@seznam.cz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Kohlíček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777 626 473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kuzelky.novy.bor@seznam.cz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KK Louny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Louny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Rybalkova 2964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440 01 Louny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