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Ústeckého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Bílek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Ramajzl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Skála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Luikšík Oldřich 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Škurla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Farkaš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Šmíd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Janda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Staněk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Bouša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Marcela Bořutová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Wolf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Černíková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Bílina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12.12.19</w:t>
      </w:r>
      <w:r>
        <w:tab/>
      </w:r>
      <w:r>
        <w:t>čt</w:t>
      </w:r>
      <w:r>
        <w:tab/>
      </w:r>
      <w:r>
        <w:t>17:00</w:t>
      </w:r>
      <w:r>
        <w:tab/>
      </w:r>
      <w:r>
        <w:t>TJ Teplice Letná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15.12.19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09.01.20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SKK Bílina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21.12.19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Verneřice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TJ Teplice Letná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14.12.19</w:t>
      </w:r>
      <w:r>
        <w:tab/>
      </w:r>
      <w:r>
        <w:t>so</w:t>
      </w:r>
      <w:r>
        <w:tab/>
      </w:r>
      <w:r>
        <w:t>14:30</w:t>
      </w:r>
      <w:r>
        <w:tab/>
      </w:r>
      <w:r>
        <w:t>Sokol Spořice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Vejprty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21.12.19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20.12.19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15.09.19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KO Česká Kamenice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18.12.19</w:t>
      </w:r>
      <w:r>
        <w:tab/>
      </w:r>
      <w:r>
        <w:t>st</w:t>
      </w:r>
      <w:r>
        <w:tab/>
      </w:r>
      <w:r>
        <w:t>18:00</w:t>
      </w:r>
      <w:r>
        <w:tab/>
      </w:r>
      <w:r>
        <w:t>ASK Lovosice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ASK Lovosice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16:00</w:t>
      </w:r>
      <w:r>
        <w:tab/>
      </w:r>
      <w:r>
        <w:t>KO Česká Kamenice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18.12.19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ASK Lovosice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Ústí n. L. 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Žatec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Ústí n. L. C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Spořice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15.12.19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09.01.20</w:t>
      </w:r>
      <w:r>
        <w:tab/>
      </w:r>
      <w:r>
        <w:t>čt</w:t>
      </w:r>
      <w:r>
        <w:tab/>
      </w:r>
      <w:r>
        <w:t>16:30</w:t>
      </w:r>
      <w:r>
        <w:tab/>
      </w:r>
      <w:r>
        <w:t>SKK Bílina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10.12.19</w:t>
      </w:r>
      <w:r>
        <w:tab/>
      </w:r>
      <w:r>
        <w:t>út</w:t>
      </w:r>
      <w:r>
        <w:tab/>
      </w:r>
      <w:r>
        <w:t>18:00</w:t>
      </w:r>
      <w:r>
        <w:tab/>
      </w:r>
      <w:r>
        <w:t>TJ Teplice Letná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Žatec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Bílina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Bílina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Kyselská 409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418 01 Bílina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Vítr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725 499 955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z.vitr@centrum.cz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Šaňková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606 139 257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DanaSankova@seznam.cz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Ausbuher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724 636 131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ausbuher@tiscali.cz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Verneřice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Verneřice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areál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25 Verneřice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734 729 864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radek.mach@centrum.cz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Patrik Kukeně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736 127 335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kukky01@email.cz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Vejprty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Vejprty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298/14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91 Vejprty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Hudec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731 658 042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hudapepino@seznam.cz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Hudec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huda01@seznam.cz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Ústí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Pionýrů 932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03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Kunt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725 523 754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kunt.petr.2007@email.cz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Wolf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724 909 020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jindrichwolf@seznam.cz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KO Česká Kamenice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Česká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Česká Kamenice 825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21 Česká Kamenice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ASK Lovosice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Zalabák.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604878741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pzalabak@atlas.cz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773 950 106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Ramajzl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604 855 005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zramajzl@gmail.com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Kadaň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Spořice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Spořice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Chomutovská 464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01 Spořice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Andres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723577268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Štěpánek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730546187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VTŽ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Prokeš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605 431 267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filipprokes@seznam.cz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Žatec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Žatec 2d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Volyňských Čechů 3236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438 01 Žatec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Bučko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603 797 457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janambra@seznam.cz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 Ptáčková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724 206 320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Ivetaptackova@seznam.cz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Bouša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608 024 485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dbousa@post.cz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606115485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dalib.darilek@gmail.com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