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-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Vokálek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Savinec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Kandl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Vacínek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Fazekaš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Kraus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Vokálek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Savinec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Savinec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Savinec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Šebelík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Kandl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Kraus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Vratislav Kubita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Šebelík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Miriam Nocarová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Drahoš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Kraus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Žáková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Šebelík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Zach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Krist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Kraus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Žáková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Andres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Miriam Nocarová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Šebelík Jindřich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Fazekaš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Zach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Kandl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Savinec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Miriam Nocarová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Salajková Němečková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Šlajchrt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Zach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Drahoš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Andres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Salajková Němečková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Andres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Šlajchrt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MUS Most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Bílina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Bílina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TJ KK Louny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16:00</w:t>
      </w:r>
      <w:r>
        <w:tab/>
      </w:r>
      <w:r>
        <w:t>TJ Sokol Údlice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C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Spořice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>TJ KK Louny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C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C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C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>TJ Sokol Údlice C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Spořice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C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TJ KK Louny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11.02.20</w:t>
      </w:r>
      <w:r>
        <w:tab/>
      </w:r>
      <w:r>
        <w:t>út</w:t>
      </w:r>
      <w:r>
        <w:tab/>
      </w:r>
      <w:r>
        <w:t>17:00</w:t>
      </w:r>
      <w:r>
        <w:tab/>
      </w:r>
      <w:r>
        <w:t>KK Hvězda Trnovany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C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C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C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C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C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C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28.11.19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TJ KK Louny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Duchcov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>TJ KK Louny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Údlice C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Údlice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Údlice C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C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MUS Most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TJ KK Louny B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MUS Most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B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C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MUS Most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MUS Most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>TJ Lokomotiva Žatec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22.10.19</w:t>
      </w:r>
      <w:r>
        <w:tab/>
      </w:r>
      <w:r>
        <w:t>út</w:t>
      </w:r>
      <w:r>
        <w:tab/>
      </w:r>
      <w:r>
        <w:t>17:00</w:t>
      </w:r>
      <w:r>
        <w:tab/>
      </w:r>
      <w:r>
        <w:t>KK Hvězda Trnovany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Elektrárny Kadaň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C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KK Louny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KK Louny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KK Louny B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KK Louny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KK Louny B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KK Louny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KK Louny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KK Louny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KK Louny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KK Louny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KK Louny B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KK Louny B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KK Louny B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Hvězda Trnovany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C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TJ KK Louny B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B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B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18:00</w:t>
      </w:r>
      <w:r>
        <w:tab/>
      </w:r>
      <w:r>
        <w:t>TJ Sokol Údlice C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B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B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B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Údlice B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Údlice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KK Louny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Žatec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TJ MUS Most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MUS Most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>TJ KK Louny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KK Hvězda Trnovany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Žatec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Bílina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Bílina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Kyselská 409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418 01 Bílina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Štefl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725 496 160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honystefl@seznam.cz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Šaňková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606 139 257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DanaSankova@seznam.cz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Spořice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Spořice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Chomutovská 464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01 Spořice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Jindrová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732 638 217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Vrbatová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737 745 153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Spořice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Spořice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Chomutovská 464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01 Spořice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Milada Pšeničková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773 287 367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milada.psenickova@email.cz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Vrbatová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737 745 153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Endršt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Údlice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Jaroslava Paganiková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607 566 906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jpaganikova@seznam.cz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MUS Most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Bílina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Kyselská 409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418 01 Bílina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Krist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608 614 358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veselylad@volny.cz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Vítr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732 968 755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z.vitr@centrum.cz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Kadaň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KK Louny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Louny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Rybalkova 2964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440 01 Louny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Sodomka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739 000 349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sodomkam@seznam.cz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Rollová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725436176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jitka.roll@gmail.com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Hvězda Trnovany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Bergerhof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Údlice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Šlajchrt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732 250 929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kuzelky.udlice@centrum.cz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Žatec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Žatec 2d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Volyňských Čechů 3236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438 01 Žatec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Ptáček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721 974 108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lubomirptacek@seznam.cz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 Ptáčková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724 206 320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Ivetaptackova@seznam.cz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