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- skupina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Věra Šimečková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Čiháková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Zalabák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Čiháková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Staňková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Dudešková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Čiháková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Končický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Zalabák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Woš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Skála Eduard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Čiháková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Skála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Woš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Věra Šimečková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Woš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Zalabák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Čiháková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Dudešková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Věra Šimečková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Woš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Dařílek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Sobotková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Dudešková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Věra Šimečková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Skála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Zalabák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Končický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Woš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Dudešková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Čiháková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Končický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Dudešková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Woš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Prouza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Woš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Zalabák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Dudešková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Skála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Končický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Woš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Wundrawitz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Čiháková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Prouza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Skála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-- volný los --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Kovostroj Děčín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Sokol Ústí n. L.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KO Česká Kamenice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Union Děčín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Teplice Letná D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Teplice Letná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Kovostroj Děčín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ASK Lovosice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Sokol Roudnice n. L.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Sokol Ústí n. L.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Teplice Letná 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Kovostroj Děčín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Teplice Letná D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Sokol Ústí n. L.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12:30</w:t>
      </w:r>
      <w:r>
        <w:tab/>
      </w:r>
      <w:r>
        <w:t>ASK Lovosice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KO Česká Kamenice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Union Děčín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Kovostroj Děčín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>TJ Teplice Letná C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Kovostroj Děčín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ASK Lovosice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Sokol Roudnice n. L.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Sokol Ústí n. L. 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Kovostroj Děčín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Sokol Ústí n. L. 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Teplice Letná 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Kovostroj Děčín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>TJ Teplice Letná D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ASK Lovosice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Sokol Roudnice n. L.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Teplice Letná D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Kovostroj Děčín 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27.02.20</w:t>
      </w:r>
      <w:r>
        <w:tab/>
      </w:r>
      <w:r>
        <w:t>čt</w:t>
      </w:r>
      <w:r>
        <w:tab/>
      </w:r>
      <w:r>
        <w:t>19:00</w:t>
      </w:r>
      <w:r>
        <w:tab/>
      </w:r>
      <w:r>
        <w:t>TJ Teplice Letná 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Sokol Ústí n. L.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ASK Lovosice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KO Česká Kamenice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Union Děčín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n. 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Sokol Ústí n. L.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Sokol Roudnice n. L.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Ústí n. L.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Kovostroj Děčín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Teplice Letná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ASK Lovosice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28.11.19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Union Děčín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Teplice Letná D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Kovostroj Děčín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Ústí n. L.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12:30</w:t>
      </w:r>
      <w:r>
        <w:tab/>
      </w:r>
      <w:r>
        <w:t>ASK Lovosice B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KO Česká Kamenice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ASK Lovosice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ASK Lovosice B</w:t>
      </w:r>
      <w:r>
        <w:t> - TJ Union Děčín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ASK Lovosice B</w:t>
      </w:r>
      <w:r>
        <w:t> - KO Česká Kamenice B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ASK Lovosice B</w:t>
      </w:r>
      <w:r>
        <w:t> - TJ Teplice Letná D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ASK Lovosice B</w:t>
      </w:r>
      <w:r>
        <w:t> - TJ Kovostroj Děčín C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ASK Lovosice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ASK Lovosice B</w:t>
      </w:r>
      <w:r>
        <w:t> - TJ Teplice Letná C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ASK Lovosice B</w:t>
      </w:r>
      <w:r>
        <w:t> - Sokol Roudnice n. L.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ASK Lovosice B</w:t>
      </w:r>
      <w:r>
        <w:t> - Sokol Ústí n. L. C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ASK Lovosice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ASK Lovosice B</w:t>
      </w:r>
      <w:r>
        <w:t> - TJ Kovostroj Děčín B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ASK Lovosice B</w:t>
      </w:r>
      <w:r>
        <w:t> - Sokol Ústí n. L. B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KO Česká Kamenice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Sokol Roudnice n. L.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Union Děčín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12:30</w:t>
      </w:r>
      <w:r>
        <w:tab/>
      </w:r>
      <w:r>
        <w:t>ASK Lovosice B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Sokol Ústí n. L. C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>TJ Teplice Letná D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>TJ Teplice Letná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KO Česká Kamenice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Kovostroj Děčín B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Sokol Ústí n. L. B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ASK Lovosice B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Teplice Letná C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Teplice Letná D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Kovostroj Děčín C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KO Česká Kamenice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Roudnice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22.10.19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Roudnice n. L.</w:t>
      </w:r>
      <w:r>
        <w:t> - TJ Union Děčín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ASK Lovosice B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TJ Teplice Letná D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TJ Kovostroj Děčín C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Roudnice n. L.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Sokol Ústí n. L. B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12:30</w:t>
      </w:r>
      <w:r>
        <w:tab/>
      </w:r>
      <w:r>
        <w:t>ASK Lovosice B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KO Česká Kamenice B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TJ Teplice Letná C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Sokol Ústí n. L. C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Roudnice n. L.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19.03.20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TJ Kovostroj Děčín B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Union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12:30</w:t>
      </w:r>
      <w:r>
        <w:tab/>
      </w:r>
      <w:r>
        <w:t>ASK Lovosice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22.10.19</w:t>
      </w:r>
      <w:r>
        <w:tab/>
      </w:r>
      <w:r>
        <w:t>út</w:t>
      </w:r>
      <w:r>
        <w:tab/>
      </w:r>
      <w:r>
        <w:t>16:00</w:t>
      </w:r>
      <w:r>
        <w:tab/>
      </w:r>
      <w:r>
        <w:t>Sokol Roudnice n. L.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>TJ Teplice Letná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Sokol Ústí n. L. B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Sokol Ústí n. L. C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Union Děčín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21.11.19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Kovostroj Děčín B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Union Děčín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ASK Lovosice B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KO Česká Kamenice B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Sokol Roudnice n. L.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Teplice Letná C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Teplice Letná D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Kovostroj Děčín C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n. L.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ASK Lovosice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Sokol Roudnice n. L.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Ústí n. L.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Teplice Letná D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Kovostroj Děčín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Kovostroj Děčín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Sokol Ústí n. L.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12:30</w:t>
      </w:r>
      <w:r>
        <w:tab/>
      </w:r>
      <w:r>
        <w:t>ASK Lovosice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KO Česká Kamenice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Union Děčín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Teplice Letná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Ústí n. L.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02.04.20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Sokol Ústí n. L.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12:30</w:t>
      </w:r>
      <w:r>
        <w:tab/>
      </w:r>
      <w:r>
        <w:t>ASK Lovosice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D</w:t>
      </w:r>
      <w:r>
        <w:t> - KO Česká Kamenice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D</w:t>
      </w:r>
      <w:r>
        <w:t> - TJ Kovostroj Děčín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TJ Union Děčín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Teplice Letná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TJ Kovostroj Děčín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Teplice Letná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ASK Lovosice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Sokol Roudnice n. L.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10.03.20</w:t>
      </w:r>
      <w:r>
        <w:tab/>
      </w:r>
      <w:r>
        <w:t>út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Sokol Ústí n. L.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D</w:t>
      </w:r>
      <w:r>
        <w:t> - TJ Teplice Letná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Sokol Roudnice n. L.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C</w:t>
      </w:r>
      <w:r>
        <w:t> - TJ Union Děčín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C</w:t>
      </w:r>
      <w:r>
        <w:t> - KO Česká Kamenice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Sokol Ústí n. L.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TJ Teplice Letná D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12:30</w:t>
      </w:r>
      <w:r>
        <w:tab/>
      </w:r>
      <w:r>
        <w:t>ASK Lovosice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Teplice Letná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Teplice Letná C</w:t>
      </w:r>
      <w:r>
        <w:t> - TJ Kovostroj Děčín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Teplice Letná C</w:t>
      </w:r>
      <w:r>
        <w:t> - TJ Kovostroj Děčín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Teplice Letná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Sokol Ústí n. L.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D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ASK Lovosice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-- volný los --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Devera.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774 905 925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devera.josef@seznam.cz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Kovostroj Děčín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Kovostroj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Práce 1111/21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02 Děčín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Rejchrt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603 211 204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RejchrtMirek@seznam.cz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Kovostroj Děčín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Kovostroj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Práce 1111/21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02 Děčín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Mrázek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607 055 524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 tomas.mrazek7175@gmail.com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Ústí n. L.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Pionýrů 932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03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Eugen Šroff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705 105 103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eugen.s@seznam.cz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Wolf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724 909 020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jindrichwolf@seznam.cz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ASK Lovosice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Chot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603 877 536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chotj@seznam.cz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773 950 106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jarda.ondracek@seznam.cz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KO Česká Kamenice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Česká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Česká Kamenice 825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21 Česká Kamenice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Věra Šimečková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607 535 797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verasimeckova@seznam.cz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Roudnice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Roudnice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1284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413 01 Roudnice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Alois Haluska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725 177 332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haluskaalois@seznam.cz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Woš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733 132 378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wos.jiri@seznam.cz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Union Děčín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Union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Teplická 361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05 Děčín 9 - Bynov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Dlouhý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739 766 710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longas@atlas.cz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Dlouhý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739 766 710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longas@atlas.cz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Ústí n. L.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Pionýrů 932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03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Kuneš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725 543 850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simona.pisova@volny.cz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Wolf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724 909 020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jindrichwolf@seznam.cz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Brhlík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777 043 109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honza.brhlik@centrum.cz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