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Ratiškovice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>TJ Valašské Meziříčí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Valašské Meziříčí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Ratiškovice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