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Divize jih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Neugebauer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n.M.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Novotný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Kobliha Vítek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Havlíček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Bulíček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n.M.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Loučka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Sysel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Neugebauer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n.M.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Vítek Kobliha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Prommer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Havlíček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Neugebauer Stanislav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n.M.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Vytisková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Havlíček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n.M.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Kobliha Vítek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Neugebauer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Novotný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n.M.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Havlíček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Nedostavil se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Kobliha Vítek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n.M.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Havlíček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Neugebauer Stanislav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Pýcha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n.M.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Minařík Jiří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Havlíček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n.M.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Neugebauer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n.M.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Hana Kovářová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Kobliha Vít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Havlíček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n.M.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Hein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n.M.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Havlíček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Neugebauer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Bartoň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Kobliha Vítek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n.M.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Havlíček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Bulíček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n.M.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Hein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Bartoň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Kobliha Vítek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n.M.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n.M.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Fridrichovský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Bartoň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Hein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n.M.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društev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Bartoň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n.M.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n.M.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n.M.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n.M.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n.M.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Spartak Pelhřimov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06.09.19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13.09.19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20.09.19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27.09.19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KK PSJ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Sokol Chotoviny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Nové Město n.M.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06.12.19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17.01.20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31.01.20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07.02.20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21.02.20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17:15</w:t>
      </w:r>
      <w:r>
        <w:tab/>
      </w:r>
      <w:r>
        <w:t>KK PSJ Jihlava B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06.03.20</w:t>
      </w:r>
      <w:r>
        <w:tab/>
      </w:r>
      <w:r>
        <w:t>pá</w:t>
      </w:r>
      <w:r>
        <w:tab/>
      </w:r>
      <w:r>
        <w:t>19:30</w:t>
      </w:r>
      <w:r>
        <w:tab/>
      </w:r>
      <w:r>
        <w:t>TJ Sokol Chotoviny 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n.M.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17:30</w:t>
      </w:r>
      <w:r>
        <w:tab/>
      </w:r>
      <w:r>
        <w:t>Sokol Častrov 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Nová Včelnice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13.09.19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13:30</w:t>
      </w:r>
      <w:r>
        <w:tab/>
      </w:r>
      <w:r>
        <w:t>KK PSJ Jihlava B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Sokol Chotoviny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n.M.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17:30</w:t>
      </w:r>
      <w:r>
        <w:tab/>
      </w:r>
      <w:r>
        <w:t>Sokol Častrov 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17.01.20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07.02.20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14.02.20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28.02.20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KK PSJ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13.03.20</w:t>
      </w:r>
      <w:r>
        <w:tab/>
      </w:r>
      <w:r>
        <w:t>pá</w:t>
      </w:r>
      <w:r>
        <w:tab/>
      </w:r>
      <w:r>
        <w:t>19:30</w:t>
      </w:r>
      <w:r>
        <w:tab/>
      </w:r>
      <w:r>
        <w:t>TJ Sokol Chotoviny 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Nové Město n.M.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Nová Bystřice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04.10.19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27.09.19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KK PSJ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Sokol Chotoviny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Nové Město n.M.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13:00</w:t>
      </w:r>
      <w:r>
        <w:tab/>
      </w:r>
      <w:r>
        <w:t>Sokol Častrov 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07.02.20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21.02.20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14:00</w:t>
      </w:r>
      <w:r>
        <w:tab/>
      </w:r>
      <w:r>
        <w:t>TJ Blatná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17:15</w:t>
      </w:r>
      <w:r>
        <w:tab/>
      </w:r>
      <w:r>
        <w:t>KK PSJ Jihlava B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19:30</w:t>
      </w:r>
      <w:r>
        <w:tab/>
      </w:r>
      <w:r>
        <w:t>TJ Sokol Chotoviny 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n.M.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Blatná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13.09.19</w:t>
      </w:r>
      <w:r>
        <w:tab/>
      </w:r>
      <w:r>
        <w:t>pá</w:t>
      </w:r>
      <w:r>
        <w:tab/>
      </w:r>
      <w:r>
        <w:t>17:30</w:t>
      </w:r>
      <w:r>
        <w:tab/>
      </w:r>
      <w:r>
        <w:t>Sokol Častrov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27.09.19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17:15</w:t>
      </w:r>
      <w:r>
        <w:tab/>
      </w:r>
      <w:r>
        <w:t>KK PSJ Jihlava B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24.11.19</w:t>
      </w:r>
      <w:r>
        <w:tab/>
      </w:r>
      <w:r>
        <w:t>ne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Blatná</w:t>
      </w:r>
      <w:r>
        <w:t> - TJ Sokol Chotoviny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n.M.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17.01.20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07.02.20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21.02.20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Blatná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06.03.20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13.03.20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KK PSJ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19:30</w:t>
      </w:r>
      <w:r>
        <w:tab/>
      </w:r>
      <w:r>
        <w:t>TJ Sokol Chotoviny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Nové Město n.M.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Nové Město n.M.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17.09.19</w:t>
      </w:r>
      <w:r>
        <w:tab/>
      </w:r>
      <w:r>
        <w:t>út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27.09.19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KK PSJ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Sokol Chotoviny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n.M.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07.02.20</w:t>
      </w:r>
      <w:r>
        <w:tab/>
      </w:r>
      <w:r>
        <w:t>pá</w:t>
      </w:r>
      <w:r>
        <w:tab/>
      </w:r>
      <w:r>
        <w:t>17:30</w:t>
      </w:r>
      <w:r>
        <w:tab/>
      </w:r>
      <w:r>
        <w:t>Sokol Častrov 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21.02.20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06.03.20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17:15</w:t>
      </w:r>
      <w:r>
        <w:tab/>
      </w:r>
      <w:r>
        <w:t>KK PSJ Jihlava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19:30</w:t>
      </w:r>
      <w:r>
        <w:tab/>
      </w:r>
      <w:r>
        <w:t>TJ Sokol Chotoviny 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PSJ Jihlava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08.09.19</w:t>
      </w:r>
      <w:r>
        <w:tab/>
      </w:r>
      <w:r>
        <w:t>ne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PSJ Jihlava B</w:t>
      </w:r>
      <w:r>
        <w:t> - TJ Sokol Chotoviny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n.M. - </w:t>
      </w:r>
      <w:r>
        <w:rPr>
          <w:color w:val="00B050"/>
        </w:rPr>
        <w:t>KK PSJ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PSJ Jihlava B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27.09.19</w:t>
      </w:r>
      <w:r>
        <w:tab/>
      </w:r>
      <w:r>
        <w:t>pá</w:t>
      </w:r>
      <w:r>
        <w:tab/>
      </w:r>
      <w:r>
        <w:t>17:30</w:t>
      </w:r>
      <w:r>
        <w:tab/>
      </w:r>
      <w:r>
        <w:t>Sokol Častrov  - </w:t>
      </w:r>
      <w:r>
        <w:rPr>
          <w:color w:val="00B050"/>
        </w:rPr>
        <w:t>KK PSJ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27.10.19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PSJ Jihlava B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KK PSJ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PSJ Jihlava B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KK PSJ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17:15</w:t>
      </w:r>
      <w:r>
        <w:tab/>
      </w:r>
      <w:r>
        <w:t/>
      </w:r>
      <w:r>
        <w:rPr>
          <w:color w:val="00B050"/>
        </w:rPr>
        <w:t>KK PSJ Jihlava B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KK PSJ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17:15</w:t>
      </w:r>
      <w:r>
        <w:tab/>
      </w:r>
      <w:r>
        <w:t/>
      </w:r>
      <w:r>
        <w:rPr>
          <w:color w:val="00B050"/>
        </w:rPr>
        <w:t>KK PSJ Jihlava B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17.01.20</w:t>
      </w:r>
      <w:r>
        <w:tab/>
      </w:r>
      <w:r>
        <w:t>pá</w:t>
      </w:r>
      <w:r>
        <w:tab/>
      </w:r>
      <w:r>
        <w:t>19:30</w:t>
      </w:r>
      <w:r>
        <w:tab/>
      </w:r>
      <w:r>
        <w:t>TJ Sokol Chotoviny  - </w:t>
      </w:r>
      <w:r>
        <w:rPr>
          <w:color w:val="00B050"/>
        </w:rPr>
        <w:t>KK PSJ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17:15</w:t>
      </w:r>
      <w:r>
        <w:tab/>
      </w:r>
      <w:r>
        <w:t/>
      </w:r>
      <w:r>
        <w:rPr>
          <w:color w:val="00B050"/>
        </w:rPr>
        <w:t>KK PSJ Jihlava B</w:t>
      </w:r>
      <w:r>
        <w:t> - TJ Nové Město n.M.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>TJ Sokol Soběnov  - </w:t>
      </w:r>
      <w:r>
        <w:rPr>
          <w:color w:val="00B050"/>
        </w:rPr>
        <w:t>KK PSJ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17:15</w:t>
      </w:r>
      <w:r>
        <w:tab/>
      </w:r>
      <w:r>
        <w:t/>
      </w:r>
      <w:r>
        <w:rPr>
          <w:color w:val="00B050"/>
        </w:rPr>
        <w:t>KK PSJ Jihlava B</w:t>
      </w:r>
      <w:r>
        <w:t> -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21.02.20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KK PSJ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17:15</w:t>
      </w:r>
      <w:r>
        <w:tab/>
      </w:r>
      <w:r>
        <w:t/>
      </w:r>
      <w:r>
        <w:rPr>
          <w:color w:val="00B050"/>
        </w:rPr>
        <w:t>KK PSJ Jihlava B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06.03.20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KK PSJ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17:15</w:t>
      </w:r>
      <w:r>
        <w:tab/>
      </w:r>
      <w:r>
        <w:t/>
      </w:r>
      <w:r>
        <w:rPr>
          <w:color w:val="00B050"/>
        </w:rPr>
        <w:t>KK PSJ Jihlava B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KK PSJ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17:15</w:t>
      </w:r>
      <w:r>
        <w:tab/>
      </w:r>
      <w:r>
        <w:t/>
      </w:r>
      <w:r>
        <w:rPr>
          <w:color w:val="00B050"/>
        </w:rPr>
        <w:t>KK PSJ Jihlava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KK PSJ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Chotoviny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08.09.19</w:t>
      </w:r>
      <w:r>
        <w:tab/>
      </w:r>
      <w:r>
        <w:t>ne</w:t>
      </w:r>
      <w:r>
        <w:tab/>
      </w:r>
      <w:r>
        <w:t>12:00</w:t>
      </w:r>
      <w:r>
        <w:tab/>
      </w:r>
      <w:r>
        <w:t>KK PSJ Jihlava B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04.10.19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n.M.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17:30</w:t>
      </w:r>
      <w:r>
        <w:tab/>
      </w:r>
      <w:r>
        <w:t>Sokol Častrov 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24.11.19</w:t>
      </w:r>
      <w:r>
        <w:tab/>
      </w:r>
      <w:r>
        <w:t>ne</w:t>
      </w:r>
      <w:r>
        <w:tab/>
      </w:r>
      <w:r>
        <w:t>14:00</w:t>
      </w:r>
      <w:r>
        <w:tab/>
      </w:r>
      <w:r>
        <w:t>TJ Blatná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17.01.20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Chotoviny </w:t>
      </w:r>
      <w:r>
        <w:t> - KK PSJ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31.01.20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Chotoviny 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07.02.20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Chotoviny </w:t>
      </w:r>
      <w:r>
        <w:t> - TJ Nové Město n.M.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14.02.20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Chotoviny 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21.02.20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Chotoviny </w:t>
      </w:r>
      <w:r>
        <w:t> -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28.02.20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Chotoviny 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06.03.20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Chotoviny 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13.03.20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Chotoviny 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Chotoviny 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Chotoviny 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Chotoviny 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Nové Město n.M.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06.09.19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Nové Město n.M.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n.M.</w:t>
      </w:r>
      <w:r>
        <w:t> - KK PSJ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n.M.</w:t>
      </w:r>
      <w:r>
        <w:t> - TJ Sokol Chotoviny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27.09.19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Nové Město n.M.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n.M.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06.12.19</w:t>
      </w:r>
      <w:r>
        <w:tab/>
      </w:r>
      <w:r>
        <w:t>pá</w:t>
      </w:r>
      <w:r>
        <w:tab/>
      </w:r>
      <w:r>
        <w:t>17:30</w:t>
      </w:r>
      <w:r>
        <w:tab/>
      </w:r>
      <w:r>
        <w:t>Sokol Častrov  - </w:t>
      </w:r>
      <w:r>
        <w:rPr>
          <w:color w:val="00B050"/>
        </w:rPr>
        <w:t>TJ Nové Město n.M.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n.M.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Nové Město n.M.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n.M.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Nové Město n.M.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n.M.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n.M.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17:15</w:t>
      </w:r>
      <w:r>
        <w:tab/>
      </w:r>
      <w:r>
        <w:t>KK PSJ Jihlava B - </w:t>
      </w:r>
      <w:r>
        <w:rPr>
          <w:color w:val="00B050"/>
        </w:rPr>
        <w:t>TJ Nové Město n.M.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07.02.20</w:t>
      </w:r>
      <w:r>
        <w:tab/>
      </w:r>
      <w:r>
        <w:t>pá</w:t>
      </w:r>
      <w:r>
        <w:tab/>
      </w:r>
      <w:r>
        <w:t>19:30</w:t>
      </w:r>
      <w:r>
        <w:tab/>
      </w:r>
      <w:r>
        <w:t>TJ Sokol Chotoviny  - </w:t>
      </w:r>
      <w:r>
        <w:rPr>
          <w:color w:val="00B050"/>
        </w:rPr>
        <w:t>TJ Nové Město n.M.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n.M.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21.02.20</w:t>
      </w:r>
      <w:r>
        <w:tab/>
      </w:r>
      <w:r>
        <w:t>pá</w:t>
      </w:r>
      <w:r>
        <w:tab/>
      </w:r>
      <w:r>
        <w:t>18:00</w:t>
      </w:r>
      <w:r>
        <w:tab/>
      </w:r>
      <w:r>
        <w:t>TJ Sokol Soběnov  - </w:t>
      </w:r>
      <w:r>
        <w:rPr>
          <w:color w:val="00B050"/>
        </w:rPr>
        <w:t>TJ Nové Město n.M.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n.M.</w:t>
      </w:r>
      <w:r>
        <w:t> -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>TJ Tatran Lomnice nad Lužnicí  - </w:t>
      </w:r>
      <w:r>
        <w:rPr>
          <w:color w:val="00B050"/>
        </w:rPr>
        <w:t>TJ Nové Město n.M.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n.M.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Nové Město n.M.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n.M.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Nové Město n.M.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Soběnov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22.09.19</w:t>
      </w:r>
      <w:r>
        <w:tab/>
      </w:r>
      <w:r>
        <w:t>ne</w:t>
      </w:r>
      <w:r>
        <w:tab/>
      </w:r>
      <w:r>
        <w:t>10:00</w:t>
      </w:r>
      <w:r>
        <w:tab/>
      </w:r>
      <w:r>
        <w:t>KK PSJ Jihlava B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Sokol Chotoviny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n.M.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31.01.20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Soběnov </w:t>
      </w:r>
      <w:r>
        <w:t> - KK PSJ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14.02.20</w:t>
      </w:r>
      <w:r>
        <w:tab/>
      </w:r>
      <w:r>
        <w:t>pá</w:t>
      </w:r>
      <w:r>
        <w:tab/>
      </w:r>
      <w:r>
        <w:t>19:30</w:t>
      </w:r>
      <w:r>
        <w:tab/>
      </w:r>
      <w:r>
        <w:t>TJ Sokol Chotoviny 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Soběnov </w:t>
      </w:r>
      <w:r>
        <w:t> - TJ Nové Město n.M.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06.03.20</w:t>
      </w:r>
      <w:r>
        <w:tab/>
      </w:r>
      <w:r>
        <w:t>pá</w:t>
      </w:r>
      <w:r>
        <w:tab/>
      </w:r>
      <w:r>
        <w:t>17:30</w:t>
      </w:r>
      <w:r>
        <w:tab/>
      </w:r>
      <w:r>
        <w:t>Sokol Častrov 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Častrov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06.09.19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Častrov 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20.09.19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Častrov </w:t>
      </w:r>
      <w:r>
        <w:t> - KK PSJ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Častrov </w:t>
      </w:r>
      <w:r>
        <w:t> - TJ Sokol Chotoviny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Častrov </w:t>
      </w:r>
      <w:r>
        <w:t> - TJ Nové Město n.M.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Častrov 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Častrov 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Častrov 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Sokol Častrov 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Častrov 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17:15</w:t>
      </w:r>
      <w:r>
        <w:tab/>
      </w:r>
      <w:r>
        <w:t>KK PSJ Jihlava B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21.02.20</w:t>
      </w:r>
      <w:r>
        <w:tab/>
      </w:r>
      <w:r>
        <w:t>pá</w:t>
      </w:r>
      <w:r>
        <w:tab/>
      </w:r>
      <w:r>
        <w:t>19:30</w:t>
      </w:r>
      <w:r>
        <w:tab/>
      </w:r>
      <w:r>
        <w:t>TJ Sokol Chotoviny 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n.M.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Častrov 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13.03.20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Častrov 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Tatran Lomnice nad Lužnicí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06.09.19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27.10.19</w:t>
      </w:r>
      <w:r>
        <w:tab/>
      </w:r>
      <w:r>
        <w:t>ne</w:t>
      </w:r>
      <w:r>
        <w:tab/>
      </w:r>
      <w:r>
        <w:t>10:00</w:t>
      </w:r>
      <w:r>
        <w:tab/>
      </w:r>
      <w:r>
        <w:t>KK PSJ Jihlava B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Sokol Chotoviny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n.M.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17:30</w:t>
      </w:r>
      <w:r>
        <w:tab/>
      </w:r>
      <w:r>
        <w:t>Sokol Častrov 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31.01.20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14.02.20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KK PSJ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28.02.20</w:t>
      </w:r>
      <w:r>
        <w:tab/>
      </w:r>
      <w:r>
        <w:t>pá</w:t>
      </w:r>
      <w:r>
        <w:tab/>
      </w:r>
      <w:r>
        <w:t>19:30</w:t>
      </w:r>
      <w:r>
        <w:tab/>
      </w:r>
      <w:r>
        <w:t>TJ Sokol Chotoviny 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Nové Město n.M.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13.03.20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Jindřichův Hradec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06.09.19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Sokol Chotoviny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20.09.19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Nové Město n.M.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17:30</w:t>
      </w:r>
      <w:r>
        <w:tab/>
      </w:r>
      <w:r>
        <w:t>Sokol Častrov 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17:15</w:t>
      </w:r>
      <w:r>
        <w:tab/>
      </w:r>
      <w:r>
        <w:t>KK PSJ Jihlava B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31.01.20</w:t>
      </w:r>
      <w:r>
        <w:tab/>
      </w:r>
      <w:r>
        <w:t>pá</w:t>
      </w:r>
      <w:r>
        <w:tab/>
      </w:r>
      <w:r>
        <w:t>19:30</w:t>
      </w:r>
      <w:r>
        <w:tab/>
      </w:r>
      <w:r>
        <w:t>TJ Sokol Chotoviny 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n.M.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28.02.20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KK PSJ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Pelhřimov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Pelhřimov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1536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393 01 Pelhřimov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Ota Schindler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606 346 668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ota.schindler@seznam.cz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Novotný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724 066 421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v.novotny18@seznam.cz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Nová Včelnice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Nová Včelnice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Školní 561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42 Nová Včelnice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Tibor Pivko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606 145 269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tibor.pivko@centrum.cz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Hemberová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723 516 159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j.hemberova@seznam.cz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Nová Bystřice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Jiskra Nová Bystřice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Hradecká 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33 Nová Bystřice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Běhoun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607 231 016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j.behoun@seznam.cz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Chvátal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607 558 932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kuzelkynb@seznam.cz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Blatná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Blatná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Böhmova 684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388 01 Blatná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Vítek Kobliha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724 768 134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tjkuzelky.blatna@seznam.cz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Evžen Cígl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730 177 907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tjkuzelky.blatna@seznam.cz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/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Tábor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Skálova 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390 02 Tábor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Jinda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773792548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martin.jinda@email.cz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kasekd@live.com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PSJ Jihlava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PSJ Jihlava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Evžena Rošického 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586 01 Jihlava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Pleskal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774 943 576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mirapleskal@seznam.cz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Šárka Vacková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605 259 428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kkpsj@seznam.cz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Chotoviny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Chotoviny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Lipová 300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391 37 Chotoviny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Bartoň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777 932 321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andel.honza@seznam.cz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Otradovcová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775 203 691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otradovcovapavlina@seznam.cz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Nové Město n.M.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Nové Město n.M.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858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592 31 Nové Město na Moravě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Sáblík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732 420 067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sablik.pavel@seznam.cz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Šikula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776 793 146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sikulaP@seznam.cz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Soběnov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Soběnov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Soběnov 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382 41 Kaplice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Šedivý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606 418 344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kamil.s10@seznam.cz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Sysel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723 338 900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sysel.jos@seznam.cz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Častrov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Častrov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Častrov 117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63 Častrov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Němec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739 013 650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mira_nemec@seznam.cz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Němec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739 013 650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mira_nemec@seznam.cz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Tatran Lomnice nad Lužnicí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Lomnice n.L.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556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16 Lomnice nad Lužnicí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Doktor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721 409 200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jaerzy@seznam.cz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Pollak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724 093 085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pollak@mujbox.cz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Jindřichův Hradec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Jindřichův Hradec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Tyršův stadion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377 01 Jindřichův Hradec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Opl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602 386 282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opl.jaroslav@seznam.cz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Cukr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723 479 308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jcjh@seznam.cz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