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Trostl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Kyrianová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Rozhoň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J.Malovaný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Janoch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Mihál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Havelka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Tomek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03.12.18</w:t>
      </w:r>
      <w:r>
        <w:tab/>
      </w:r>
      <w:r>
        <w:t>po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>KK Lokomotiva Tábor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G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G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G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Kuželky Borovany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České Velenice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G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Borovany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České Velenice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>KK Lokomotiva Tábor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Lokomotiva Tábor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Lokomotiva Tábor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Koubek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