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Fürst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Čopák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Štěrba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Ouhel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Aneta Kameníková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Č.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Hilton Sezimovo Ústí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Jiskra Nová Bystřice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Hilton Sezimovo Ústí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KK Hilton Sezimovo Ústí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Hilton Sezimovo Ústí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Č.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Č.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Č. Velenice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>KK PSJ Jihlava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08.09.19</w:t>
      </w:r>
      <w:r>
        <w:tab/>
      </w:r>
      <w:r>
        <w:t>ne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KK Hilton Sezimovo Ústí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22.09.19</w:t>
      </w:r>
      <w:r>
        <w:tab/>
      </w:r>
      <w:r>
        <w:t>ne</w:t>
      </w:r>
      <w:r>
        <w:tab/>
      </w:r>
      <w:r>
        <w:t>10:00</w:t>
      </w:r>
      <w:r>
        <w:tab/>
      </w:r>
      <w:r>
        <w:t>TJ Lokomotiva Č. Velenice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Jiskra Nová Bystřice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24.11.19</w:t>
      </w:r>
      <w:r>
        <w:tab/>
      </w:r>
      <w:r>
        <w:t>ne</w:t>
      </w:r>
      <w:r>
        <w:tab/>
      </w:r>
      <w:r>
        <w:t>10:00</w:t>
      </w:r>
      <w:r>
        <w:tab/>
      </w:r>
      <w:r>
        <w:t>KK Hilton Sezimovo Ústí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TJ Lokomotiva Č.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19.01.20</w:t>
      </w:r>
      <w:r>
        <w:tab/>
      </w:r>
      <w:r>
        <w:t>ne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09.02.20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PSJ Jihlava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23.02.20</w:t>
      </w:r>
      <w:r>
        <w:tab/>
      </w:r>
      <w:r>
        <w:t>ne</w:t>
      </w:r>
      <w:r>
        <w:tab/>
      </w:r>
      <w:r>
        <w:t>10:00</w:t>
      </w:r>
      <w:r>
        <w:tab/>
      </w:r>
      <w:r>
        <w:t>TJ Jiskra Nová Bystřice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Barbora Pýchová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724870947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barunkapych@seznam.cz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Zajíc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602486105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zajicovi.dacice@seznam.cz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Hilton Sezimovo Ústí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Sezimovo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Hvězdárně 667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02 Sezimovo Ústí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Branislav Černuška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branislavcernuska@seznam.cz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Jelínek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608 966 897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jelinek.dusan@seznam.cz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Č.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Koželuh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604316407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petr.kozeluh@centrum.cz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605779473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Jinda Martin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773 792 548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jinda.martin@zszborovska.cz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lubosstrnad28@seznam.cz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