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Staňková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Hnát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Slavoj Plzeň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Jiskra Hazlov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14.11.20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Plzeň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Slavoj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320 14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728178270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prcek9000@seznam.cz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Opatrný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603281487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jiri.opatrny@atlas.cz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Polák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polak@silnicegroup.com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Zach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777 207 243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janzach@centrum.cz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731 415 857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filipjenda@seznam.cz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601333921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Slabý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702 482 901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milslab@seznam.cz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Zahálka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725 350 696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t.zahalka@email.cz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Vicher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725569620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Podbořany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943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441 01 Podbořany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Ausbuher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725 288 566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ausbuherkamil@seznam.cz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Srkal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775 234 862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srkalK@seznam.cz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Veverka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602234352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petrveverka@mymail.cz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Jiskra Hazlov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Repčik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733546451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