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Sottnerová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nad Labem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Verneřice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VTŽ Chomutov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Vejprty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19.12.20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nad Labem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Ramajzl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604 855 005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zramajzl@gmail.com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