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Dubský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Krákora Vojta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Dubský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Hartina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Krákora Vojta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Dubský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Rychetský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Dubský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Bohumil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Čvančara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Hartina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Soukup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Křenek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0, Krákora Vojta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Zahrádka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Praga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Vlašim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KK Slavoj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AC Sparta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Sparta Kutná Hora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Konstruktiva Praha 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  B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SK Meteor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Slavoj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AC Sparta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Brandýs n. L.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Praha-Vršovice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Sparta Kutná Hora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Konstruktiva Praha 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Praga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Vlašim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Vlašim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Konstruktiva Praha 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Neratovice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Praga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AŠ Mladá Boleslav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Benešov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AC Sparta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Brandýs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Sokol Praha-Vršovice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Slavoj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B</w:t>
      </w:r>
      <w:r>
        <w:t> - TJ Sparta Kutná Hora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AC Sparta Praha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Praha-Vršovice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 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Slavoj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Praga Praha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Slavia Praha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Vlašim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Konstruktiva Praha 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Slavoj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Praga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Sparta Kutná Hora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Praha-Vršovice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Sparta Kutná Hora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Benešov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Praga Praha </w:t>
      </w:r>
      <w:r>
        <w:t> - KK Slavoj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Neratovice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SK Meteor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Sokol Brandýs n. L.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TJ AŠ Mladá Boleslav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Vlašim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Konstruktiva Praha 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Slavoj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AC Sparta Praha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Praga Praha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</w:t>
      </w:r>
      <w:r>
        <w:t> - KK Slavia Praha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Slavia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AŠ Mladá Boleslav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 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Slavoj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AC Sparta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Praha-Vršovice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Sparta Kutná Hora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Neratovice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Praga Praha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Praha-Vršovice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Sparta Kutná Hora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Benešov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Neratovice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Praga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Sokol Brandýs n. L.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AŠ Mladá Boleslav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Vlašim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 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Slavoj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AC Sparta Praha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Brandýs n. L.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AŠ Mladá Boleslav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Konstruktiva Praha 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Slavoj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AC Sparta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Praga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Slavia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Sparta Kutná Hora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Neratovice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Praga Praha 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Slavia Praha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AC Sparta Praha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Praha-Vršovice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Vlašim 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 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Slavoj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AC Sparta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Brandýs n. L.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Praha-Vršovice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Vlašim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 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Slavoj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Neratovice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Praga Praha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Slavia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AŠ Mladá Boleslav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SK Meteor Praha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SK Meteor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Neratovice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Praga Praha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Slavia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AŠ Mladá Boleslav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SK Meteor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Slavoj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AC Sparta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Brandýs n. L.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Sokol Praha-Vršovice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TJ Sparta Kutná Hora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SK Meteor Praha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</w:t>
      </w:r>
      <w:r>
        <w:t> - KK Konstruktiva Praha 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Vlašim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 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Praga Praha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Slavia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 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Praha-Vršovice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Sparta Kutná Hora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Vlašim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Konstruktiva Praha 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SK Meteor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Slavoj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AC Sparta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Praga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Brandýs n. L.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724056866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jhendrych@hbgroup.cz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Janoušek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721254909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bowler.janousek@seznam.cz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