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Bartoň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Pelhřimov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Slovan Jindřichův Hradec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Sokol Chotoviny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Nová Včelnice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Nové Město na Moravě A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Sokol Častrov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Blatná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Jiskra Nová Bystřice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KK Jihlava B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Sokol Soběnov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Tatran Lomnice nad Lužnicí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Slovan Jindřichův Hradec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Jiskra Nová Bystřice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Jihlava B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Soběnov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Pelhřimov A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Chotoviny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Včelnice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Nové Město na Moravě A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Sokol Častrov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Sokol Častrov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 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Chotoviny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 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Jihlava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Tatran Lomnice nad Lužnicí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KK Jihlava B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Sokol Častrov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 A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Blatná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Nové Město na Moravě A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 A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Nová Bystřice</w:t>
      </w:r>
      <w:r>
        <w:t> - Sokol Častrov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 A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Jihlava B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Jihlava B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 A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Sokol Častrov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 A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Nové Město na Moravě A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Soběnov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Sokol Častrov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Spartak Pelhřimov A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Blatná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Jiskra Nová Bystřice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Nová Včelnice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Slovan Jindřichův Hradec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Soběnov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Tatran Lomnice nad Lužnicí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Sokol Chotoviny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Nová Včelnice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Sokol Soběnov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Tatran Lomnice nad Lužnicí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Sokol Chotoviny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Jiskra Nová Bystřice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KK Jihlava B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Slovan Jindřichův Hradec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Soběnov 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Sokol Častrov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Spartak Pelhřimov A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 A</w:t>
      </w:r>
      <w:r>
        <w:t> - TJ Blatná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Nové Město na Moravě A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Soběnov </w:t>
      </w:r>
      <w:r>
        <w:t> - KK Jihlava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Sokol Častrov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 A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 A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Sokol Chotoviny 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Nová Bystřice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Nová Včelnice 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Nové Město na Moravě A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Tatran Lomnice nad Lužnicí 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Blatná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Jiskra Nová Bystřice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KK Jihlava B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Sokol Soběnov 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Slovan Jindřichův Hradec 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A</w:t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Jihlava B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 A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 A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Sokol Častrov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Jihlava B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 A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Sokol Častrov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 A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Sokol Častrov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