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1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Dvořák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xxx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Švéda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xxx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družsrtev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Astra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TJ Kobylisy 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KK Velké Popovice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SK Uhelné sklady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TJ Radlice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TJ Rudná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TJ Rudná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13.12.21</w:t>
      </w:r>
      <w:r>
        <w:tab/>
      </w:r>
      <w:r>
        <w:t>po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VSK ČVUT 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03.12.21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13.01.22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28.02.22</w:t>
      </w:r>
      <w:r>
        <w:tab/>
      </w:r>
      <w:r>
        <w:t>po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KK Konstruktiva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10.02.22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KK Slavoj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23.02.22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SK Meteor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11.03.22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SC Olympia Radotín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23.03.22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SK Žižkov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SK Uhelné sklady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Velké Popovice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SK Uhelné sklady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Kobylisy 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KK Konstruktiva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KK Slavoj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20.10.21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11.10.21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SK Meteor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SC Olympia Radotín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16.11.21</w:t>
      </w:r>
      <w:r>
        <w:tab/>
      </w:r>
      <w:r>
        <w:t>út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SK Žižkov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14.03.22</w:t>
      </w:r>
      <w:r>
        <w:tab/>
      </w:r>
      <w:r>
        <w:t>po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Astra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03.02.22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10.02.22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SK Uhelné sklady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Radlice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08.03.22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Rudná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Rudná A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06.04.22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19.04.22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VSK ČVUT 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VSK ČVUT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TJ Astra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TJ Kobylisy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SK Uhelné sklady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TJ Radlice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TJ Rudná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06.01.22</w:t>
      </w:r>
      <w:r>
        <w:tab/>
      </w:r>
      <w:r>
        <w:t>čt</w:t>
      </w:r>
      <w:r>
        <w:tab/>
      </w:r>
      <w:r>
        <w:t>18:30</w:t>
      </w:r>
      <w:r>
        <w:tab/>
      </w:r>
      <w:r>
        <w:t>SC Olympia Radotín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TJ Rudná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01.12.21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01.03.22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SK Uhelné sklady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04.02.22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KK Velké Popovice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17.02.22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KK Slavoj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09.03.22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SK Meteor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SC Olympia Radotín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05.04.22</w:t>
      </w:r>
      <w:r>
        <w:tab/>
      </w:r>
      <w:r>
        <w:t>út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SK Žižkov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16.12.21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SK Žižkov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SK Uhelné sklady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KK Velké Popovice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TJ Kobylisy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KK Slavoj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03.11.21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SK Meteor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SC Olympia Radotín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01.12.21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12.01.22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VSK ČVUT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28.03.22</w:t>
      </w:r>
      <w:r>
        <w:tab/>
      </w:r>
      <w:r>
        <w:t>po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TJ Astra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17.02.22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KK Konstruktiva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10.03.22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TJ Radlice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22.03.22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TJ Rudná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TJ Rudná 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Rudná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15.09.21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VSK ČVUT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Astra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KK Konstruktiva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25.10.21</w:t>
      </w:r>
      <w:r>
        <w:tab/>
      </w:r>
      <w:r>
        <w:t>po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Kobylisy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Radlice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Rudná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02.12.21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12.01.22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SK Žižkov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21.03.22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Slavoj C</w:t>
      </w:r>
      <w:r>
        <w:t> - SK Uhelné sklady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18.02.22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KK Velké Popovice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SK Uhelné sklady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23.03.22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SK Meteor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08.04.22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SC Olympia Radotín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Radlice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SC Olympia Radotín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15.09.21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08.12.21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SK Žižkov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SK Uhelné sklady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19.11.21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KK Velké Popovice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25.10.21</w:t>
      </w:r>
      <w:r>
        <w:tab/>
      </w:r>
      <w:r>
        <w:t>po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SK Uhelné sklady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TJ Kobylisy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15.12.21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SK Meteor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07.01.22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13.01.22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TJ Rudná 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02.02.22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VSK ČVUT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TJ Astra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29.03.22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KK Konstruktiva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KK Slavoj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05.04.22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TJ Rudná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TJ Rudná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25.10.21</w:t>
      </w:r>
      <w:r>
        <w:tab/>
      </w:r>
      <w:r>
        <w:t>po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TJ Rudná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29.09.21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VSK ČVUT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TJ Astra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11.10.21</w:t>
      </w:r>
      <w:r>
        <w:tab/>
      </w:r>
      <w:r>
        <w:t>po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KK Konstruktiva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KK Slavoj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15.12.21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TJ Kobylisy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14.01.22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SC Olympia Radotín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02.02.22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SK Žižkov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SK Uhelné sklady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KK Velké Popovice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SK Uhelné sklady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TJ Radlice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Rudná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SC Olympia Radotín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29.09.21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SK Žižkov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SK Uhelné sklady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KK Velké Popovice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SK Uhelné sklady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Radlice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SK Meteor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Kobylisy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03.02.22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Rudná 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16.02.22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VSK ČVUT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Astra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KK Konstruktiva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KK Slavoj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13.04.22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Olympia Radotín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08.09.21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25.10.21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Meteor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14.12.21</w:t>
      </w:r>
      <w:r>
        <w:tab/>
      </w:r>
      <w:r>
        <w:t>út</w:t>
      </w:r>
      <w:r>
        <w:tab/>
      </w:r>
      <w:r>
        <w:t>18:30</w:t>
      </w:r>
      <w:r>
        <w:tab/>
      </w:r>
      <w:r>
        <w:t>TJ Kobylisy 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Rudná A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13.10.21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VSK ČVUT 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17.12.21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Astra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06.01.22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</w:t>
      </w:r>
      <w:r>
        <w:t> - KK Konstruktiva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KK Slavoj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Radlice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18.01.22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Rudná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28.03.22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Kobylisy 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16.02.22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Žižkov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Uhelné sklady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KK Velké Popovice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Uhelné sklady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Rudná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TJ Radlice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TJ Rudná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SK Žižkov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09.12.21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SK Uhelné sklady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KK Velké Popovice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SK Uhelné sklady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KK Slavoj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19.01.22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SK Meteor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SC Olympia Radotín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TJ Kobylisy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02.03.22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VSK ČVUT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TJ Astra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KK Konstruktiva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16.12.21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KK Slavoj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08.12.21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SK Meteor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SC Olympia Radotín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20.10.21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25.10.21</w:t>
      </w:r>
      <w:r>
        <w:tab/>
      </w:r>
      <w:r>
        <w:t>po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VSK ČVUT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13.12.21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TJ Astra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KK Konstruktiva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SK Uhelné sklady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20.01.22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TJ Radlice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08.02.22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TJ Rudná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TJ Rudná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TJ Kobylisy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SK Uhelné sklady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KK Velké Popovice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VSK ČVUT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SK Uhelné sklady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TJ Radlice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TJ Rudná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TJ Rudná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03.11.21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SK Uhelné sklady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KK Velké Popovice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KK Konstruktiva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20.01.22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KK Slavoj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09.02.22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SK Meteor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SC Olympia Radotín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09.03.22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SK Žižkov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TJ Kobylisy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TJ Astra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19.04.22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20.09.21</w:t>
      </w:r>
      <w:r>
        <w:tab/>
      </w:r>
      <w:r>
        <w:t>po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Konstruktiva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Slavoj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06.10.21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SK Meteor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SC Olympia Radotín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03.11.21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SK Žižkov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Astra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14.03.22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Velké Popovice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01.03.22</w:t>
      </w:r>
      <w:r>
        <w:tab/>
      </w:r>
      <w:r>
        <w:t>út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28.03.22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SK Uhelné sklady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21.03.22</w:t>
      </w:r>
      <w:r>
        <w:tab/>
      </w:r>
      <w:r>
        <w:t>po</w:t>
      </w:r>
      <w:r>
        <w:tab/>
      </w:r>
      <w:r>
        <w:t>19:30</w:t>
      </w:r>
      <w:r>
        <w:tab/>
      </w:r>
      <w:r>
        <w:t>KK Slavoj C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Radlice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22.02.22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Rudná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10.03.22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Rudná 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23.03.22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VSK ČVUT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Kobylisy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15.04.22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Kobylisy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TJ Rudná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14.12.21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Kobylisy </w:t>
      </w:r>
      <w:r>
        <w:t> - SC Olympia Radotín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TJ Rudná 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SK Žižkov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VSK ČVUT 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17.11.21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SK Uhelné sklady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TJ Astra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21.01.22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KK Velké Popovice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28.03.22</w:t>
      </w:r>
      <w:r>
        <w:tab/>
      </w:r>
      <w:r>
        <w:t>po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KK Konstruktiva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23.02.22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SK Uhelné sklady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09.03.22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KK Slavoj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TJ Radlice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08.04.22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SK Meteor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Astra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Zahr. Město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Malinová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106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Fiala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732 859 498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radfia@seznam.cz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Doležal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603 946 536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vertomdolezal@volny.cz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Velké Popovice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Velké Popovice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69 Velké Popovice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Žižka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777333008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zizkak@volny.cz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Žižka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603 433 486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zizkak@volny.cz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Hybš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hybs@centrum.cz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Novák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602 852 098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lutchan@centrum.cz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Radlice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Beneš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724440446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benesmilos@seznam.cz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Beneš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724440446.60377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benesmilos@seznam.cz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Pokorná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604484981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jkucera059@gmail.com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Rudná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Kasal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720744757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kasal.pavel@seznam.cz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Olympia Radotín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Radotín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Žděři 1111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153 00 Praha 5-Radotín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Rudná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Strnad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776 172 852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strnad67@gmail.com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Lukáš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602233681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martin.l@email.cz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VSK ČVUT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Adam Vejvoda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adam.vejvoda@seznam.cz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Školová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724 149 695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dana.skolova@seznam.cz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Kobylisy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Kohout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606 641 548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vladimir-kohout@seznam.cz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Krčma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608 900 866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j.krcma@tiscali.cz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