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Ústeckého kraje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Radek Mach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10:15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Janda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ne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Vladislav Janda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Vlastimil Heryšer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Jarolím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Zdenek Ramajzl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Staněk Petr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16:45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Miloš Martínek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Schoř Milan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Oldřich Lukšík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Vích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Onderka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Rudolf Tesařík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Eugen Škurla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Vítr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Filip Prokeš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Wolf Jindřich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Michaela Šuterová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Ptáček st.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Šelicha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Filip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Ausbuher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VTŽ Chomutov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Teplice Letná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Šmejkal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Elektrárny Kadaň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Žatec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Robert Ambra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Bílina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Verneřice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Pavlína Černíková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Spořice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Ústí n. L.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Štefan Kutěra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09.04.2022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KO Česká Kamenice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Podbořany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Tomáš Malec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/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/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Ústí nad Labem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-- volný los --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SKK Bílina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Bílina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16:45</w:t>
      </w:r>
      <w:r>
        <w:tab/>
      </w:r>
      <w:r>
        <w:t>KO Česká Kamenice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Bílina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Bílina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Ústí nad Labem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10.09.21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Ústí nad Labem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Ústí nad Labem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Ústí nad Labem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Elektrárny Kadaň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Elektrárny Kadaň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Elektrárny Kadaň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Elektrárny Kadaň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KO Česká Kamenice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27.09.21</w:t>
      </w:r>
      <w:r>
        <w:tab/>
      </w:r>
      <w:r>
        <w:t>po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KO Česká Kamenice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24.09.21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17.10.21</w:t>
      </w:r>
      <w:r>
        <w:tab/>
      </w:r>
      <w:r>
        <w:t>ne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KO Česká Kamenice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16:45</w:t>
      </w:r>
      <w:r>
        <w:tab/>
      </w:r>
      <w:r>
        <w:t/>
      </w:r>
      <w:r>
        <w:rPr>
          <w:color w:val="00B050"/>
        </w:rPr>
        <w:t>KO Česká Kamenice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KO Česká Kamenice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KO Česká Kamenice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KO Česká Kamenice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Spořice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Sokol Spořice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Sokol Spořice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Sokol Spořice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Teplice Letná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15.10.21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TJ Teplice Letná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Teplice Letná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Teplice Letná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15:00</w:t>
      </w:r>
      <w:r>
        <w:tab/>
      </w:r>
      <w:r>
        <w:t>TJ VTŽ Chomutov B - </w:t>
      </w:r>
      <w:r>
        <w:rPr>
          <w:color w:val="00B050"/>
        </w:rPr>
        <w:t>TJ Teplice Letná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Ústí n. L.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Ústí n. L. 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05.11.21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19.11.21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03.12.21</w:t>
      </w:r>
      <w:r>
        <w:tab/>
      </w:r>
      <w:r>
        <w:t>pá</w:t>
      </w:r>
      <w:r>
        <w:tab/>
      </w:r>
      <w:r>
        <w:t>17:00</w:t>
      </w:r>
      <w:r>
        <w:tab/>
      </w:r>
      <w:r>
        <w:t>KO Česká Kamenice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25.03.22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Lokomotiva Ústí n. L. 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Ústí n. L.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Podbořany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17.09.21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10:15</w:t>
      </w:r>
      <w:r>
        <w:tab/>
      </w:r>
      <w:r>
        <w:t>TJ VTŽ Chomutov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12.11.21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03.03.22</w:t>
      </w:r>
      <w:r>
        <w:tab/>
      </w:r>
      <w:r>
        <w:t>čt</w:t>
      </w:r>
      <w:r>
        <w:tab/>
      </w:r>
      <w:r>
        <w:t>18:00</w:t>
      </w:r>
      <w:r>
        <w:tab/>
      </w:r>
      <w:r>
        <w:t>TJ Teplice Letná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SKK Podbořany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SKK Podbořany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09.04.22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SKK Podbořany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Žatec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Lokomotiva Žatec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Lokomotiva Žatec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02.04.22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Lokomotiva Žatec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Verneřice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27.09.21</w:t>
      </w:r>
      <w:r>
        <w:tab/>
      </w:r>
      <w:r>
        <w:t>po</w:t>
      </w:r>
      <w:r>
        <w:tab/>
      </w:r>
      <w:r>
        <w:t>16:45</w:t>
      </w:r>
      <w:r>
        <w:tab/>
      </w:r>
      <w:r>
        <w:t>KO Česká Kamenice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16.10.21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13.11.21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27.11.21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>TJ VTŽ Chomutov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22.01.22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12.03.22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SK Verneřice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SK Verneřice B</w:t>
      </w:r>
      <w:r>
        <w:t> - TJ VTŽ Chomutov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08.04.22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SK Verneřice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VTŽ Chomutov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Ústí n. L.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18.09.21</w:t>
      </w:r>
      <w:r>
        <w:tab/>
      </w:r>
      <w:r>
        <w:t>so</w:t>
      </w:r>
      <w:r>
        <w:tab/>
      </w:r>
      <w:r>
        <w:t>09:00</w:t>
      </w:r>
      <w:r>
        <w:tab/>
      </w:r>
      <w:r>
        <w:t>Sokol Ústí nad Labem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25.09.21</w:t>
      </w:r>
      <w:r>
        <w:tab/>
      </w:r>
      <w:r>
        <w:t>so</w:t>
      </w:r>
      <w:r>
        <w:tab/>
      </w:r>
      <w:r>
        <w:t>10:15</w:t>
      </w:r>
      <w:r>
        <w:tab/>
      </w:r>
      <w:r>
        <w:t/>
      </w:r>
      <w:r>
        <w:rPr>
          <w:color w:val="00B050"/>
        </w:rPr>
        <w:t>TJ VTŽ Chomutov B</w:t>
      </w:r>
      <w:r>
        <w:t> - SKK Podbořany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23.10.21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Elektrárny Kadaň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TJ Lokomotiva Žatec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06.11.21</w:t>
      </w:r>
      <w:r>
        <w:tab/>
      </w:r>
      <w:r>
        <w:t>so</w:t>
      </w:r>
      <w:r>
        <w:tab/>
      </w:r>
      <w:r>
        <w:t>09:00</w:t>
      </w:r>
      <w:r>
        <w:tab/>
      </w:r>
      <w:r>
        <w:t>KO Česká Kamenice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rPr>
          <w:color w:val="00B050"/>
        </w:rPr>
        <w:t>TJ VTŽ Chomutov B</w:t>
      </w:r>
      <w:r>
        <w:t> - -- volný los --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20.11.21</w:t>
      </w:r>
      <w:r>
        <w:tab/>
      </w:r>
      <w:r>
        <w:t>so</w:t>
      </w:r>
      <w:r>
        <w:tab/>
      </w:r>
      <w:r>
        <w:t>09:00</w:t>
      </w:r>
      <w:r>
        <w:tab/>
      </w:r>
      <w:r>
        <w:t>Sokol Spořice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26.11.21</w:t>
      </w:r>
      <w:r>
        <w:tab/>
      </w:r>
      <w:r>
        <w:t>pá</w:t>
      </w:r>
      <w:r>
        <w:tab/>
      </w:r>
      <w:r>
        <w:t>17:00</w:t>
      </w:r>
      <w:r>
        <w:tab/>
      </w:r>
      <w:r>
        <w:t>SKK Bílina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04.12.21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 Verneřice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11.12.21</w:t>
      </w:r>
      <w:r>
        <w:tab/>
      </w:r>
      <w:r>
        <w:t>so</w:t>
      </w:r>
      <w:r>
        <w:tab/>
      </w:r>
      <w:r>
        <w:t>09:00</w:t>
      </w:r>
      <w:r>
        <w:tab/>
      </w:r>
      <w:r>
        <w:t>TJ Teplice Letná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15.01.22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SKK Bílina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21.01.22</w:t>
      </w:r>
      <w:r>
        <w:tab/>
      </w:r>
      <w:r>
        <w:t>pá</w:t>
      </w:r>
      <w:r>
        <w:tab/>
      </w:r>
      <w:r>
        <w:t>17:00</w:t>
      </w:r>
      <w:r>
        <w:tab/>
      </w:r>
      <w:r>
        <w:t>TJ Lokomotiva Ústí n. L. 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05.02.22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Ústí nad Labem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12.02.22</w:t>
      </w:r>
      <w:r>
        <w:tab/>
      </w:r>
      <w:r>
        <w:t>so</w:t>
      </w:r>
      <w:r>
        <w:tab/>
      </w:r>
      <w:r>
        <w:t>14:00</w:t>
      </w:r>
      <w:r>
        <w:tab/>
      </w:r>
      <w:r>
        <w:t>SKK Podbořany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19.02.22</w:t>
      </w:r>
      <w:r>
        <w:tab/>
      </w:r>
      <w:r>
        <w:t>so</w:t>
      </w:r>
      <w:r>
        <w:tab/>
      </w:r>
      <w:r>
        <w:t>09:00</w:t>
      </w:r>
      <w:r>
        <w:tab/>
      </w:r>
      <w:r>
        <w:t>TJ Elektrárny Kadaň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26.02.22</w:t>
      </w:r>
      <w:r>
        <w:tab/>
      </w:r>
      <w:r>
        <w:t>so</w:t>
      </w:r>
      <w:r>
        <w:tab/>
      </w:r>
      <w:r>
        <w:t>09:00</w:t>
      </w:r>
      <w:r>
        <w:tab/>
      </w:r>
      <w:r>
        <w:t>TJ Lokomotiva Žatec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05.03.22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KO Česká Kamenice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/>
      </w:r>
      <w:r>
        <w:tab/>
      </w:r>
      <w:r>
        <w:t/>
      </w:r>
      <w:r>
        <w:tab/>
      </w:r>
      <w:r>
        <w:t/>
      </w:r>
      <w:r>
        <w:tab/>
      </w:r>
      <w:r>
        <w:t>-- volný los --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19.03.22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VTŽ Chomutov B</w:t>
      </w:r>
      <w:r>
        <w:t> - Sokol Spořice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26.03.22</w:t>
      </w:r>
      <w:r>
        <w:tab/>
      </w:r>
      <w:r>
        <w:t>so</w:t>
      </w:r>
      <w:r>
        <w:tab/>
      </w:r>
      <w:r>
        <w:t>09:00</w:t>
      </w:r>
      <w:r>
        <w:tab/>
      </w:r>
      <w:r>
        <w:t>SK Verneřice B - </w:t>
      </w:r>
      <w:r>
        <w:rPr>
          <w:color w:val="00B050"/>
        </w:rPr>
        <w:t>TJ VTŽ Chomutov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01.04.22</w:t>
      </w:r>
      <w:r>
        <w:tab/>
      </w:r>
      <w:r>
        <w:t>pá</w:t>
      </w:r>
      <w:r>
        <w:tab/>
      </w:r>
      <w:r>
        <w:t>15:00</w:t>
      </w:r>
      <w:r>
        <w:tab/>
      </w:r>
      <w:r>
        <w:t/>
      </w:r>
      <w:r>
        <w:rPr>
          <w:color w:val="00B050"/>
        </w:rPr>
        <w:t>TJ VTŽ Chomutov B</w:t>
      </w:r>
      <w:r>
        <w:t> - TJ Teplice Letná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Bílina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Bílina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Kyselská 409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418 01 Bílina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Vítr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725 499 955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z.vitr@centrum.cz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Dana Šaňková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606 139 257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DanaSankova@seznam.cz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Ústí nad Labem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Ústí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Pionýrů 932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03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Kunt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725 523 754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kunt.petr.2007@email.cz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Jindřich Wolf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724 909 020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jindrichwolf@seznam.cz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Elektrárny Kadaň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Kadaň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Žatecká 1663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432 01 Kadaň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Jakoubek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602 663 407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mjakoubek@seznam.cz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KO Česká Kamenice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Česká Kamenice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Česká Kamenice 825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21 Česká Kamenice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Malec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606 629 046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ceska.kamenice@centrum.cz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Spořice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Spořice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Chomutovská 464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431 01 Spořice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Andres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723577268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Štěpánek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730546187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kuzelky.sporice@gmail.com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Teplice Letná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Teplice Letná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Dr. Vrbenského 3343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415 01 Teplice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David Bouša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608 024 485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dbousa@post.cz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Jana Němečková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736 605 842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janinanem@seznam.cz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Ústí n. L.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Lokomotiva Ústí nad Labem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Pod Vodojemem 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400 10 Ústí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 Ramajzl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604 855 005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zramajzl@gmail.com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Matoušek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603 248 969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josefmatousek@centrum.cz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Podbořany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Podbořany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943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441 01 Podbořany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Ausbuher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724 636 131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ausbuher@tiscali.cz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Srkal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775 234 862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srkalK@seznam.cz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Žatec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Žatec 2d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Volyňských Čechů 3236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438 01 Žatec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Bučko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603 797 457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janambra@seznam.cz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 Ptáčková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724 206 320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Ivetaptackova@seznam.cz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Verneřice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Verneřice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areál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407 25 Verneřice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Pavlína Sekyrová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736 768 876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pa.sekyrova@seznam.cz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Patrik Kukeně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736 127 335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kukky01@email.cz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VTŽ Chomutov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VTŽ Chomutov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Mánesova 1999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430 01 Chomutov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Prokeš 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605 431 267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filipprokes@seznam.cz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 Nováková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603 173 160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lenka.ri@email.cz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