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Rozsíval Marek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Rauschgold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Rozsíval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Rozsíval Marek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Rozsíval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Kouřil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Zemek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Ivančice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Kouřil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Dvořák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Orel Ivančice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Orel Ivančice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Orel Ivančice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Orel Ivančice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Mor.Slávia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Devítka Brno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08.12.21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KS Devítka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KS Devítka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KS Devítka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03.12.21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SOS Židenice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02.03.22</w:t>
      </w:r>
      <w:r>
        <w:tab/>
      </w:r>
      <w:r>
        <w:t>st</w:t>
      </w:r>
      <w:r>
        <w:tab/>
      </w:r>
      <w:r>
        <w:t>19:00</w:t>
      </w:r>
      <w:r>
        <w:tab/>
      </w:r>
      <w:r>
        <w:t>KK Mor.Slávia Brno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28.02.22</w:t>
      </w:r>
      <w:r>
        <w:tab/>
      </w:r>
      <w:r>
        <w:t>po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Mor.Slávia Brno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B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Velen Boskovice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14.12.21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Brno IV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TJ Sokol Brno IV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Brno Žabovřesky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26.01.22</w:t>
      </w:r>
      <w:r>
        <w:tab/>
      </w:r>
      <w:r>
        <w:t>st</w:t>
      </w:r>
      <w:r>
        <w:tab/>
      </w:r>
      <w:r>
        <w:t>18:00</w:t>
      </w:r>
      <w:r>
        <w:tab/>
      </w:r>
      <w:r>
        <w:t>KS Devítka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07.02.22</w:t>
      </w:r>
      <w:r>
        <w:tab/>
      </w:r>
      <w:r>
        <w:t>po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Veverky Brno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23.02.22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Orel Telnice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23.03.22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Orel Telnice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24.11.21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07.12.21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17.02.22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23.02.22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02.03.22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Mor.Slávia Brno C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Husovice D - </w:t>
      </w:r>
      <w:r>
        <w:rPr>
          <w:color w:val="00B050"/>
        </w:rPr>
        <w:t>KK Mor.Slávia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Mor.Slávia Brno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KS Devítka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14.09.21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Mor.Slávia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TJ Sokol Brno IV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27.10.21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Orel Telnice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10.11.21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Orel Ivančice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KK Mor.Slávia Brno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08.12.21</w:t>
      </w:r>
      <w:r>
        <w:tab/>
      </w:r>
      <w:r>
        <w:t>st</w:t>
      </w:r>
      <w:r>
        <w:tab/>
      </w:r>
      <w:r>
        <w:t>19:00</w:t>
      </w:r>
      <w:r>
        <w:tab/>
      </w:r>
      <w:r>
        <w:t>KS Devítka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19.01.22</w:t>
      </w:r>
      <w:r>
        <w:tab/>
      </w:r>
      <w:r>
        <w:t>st</w:t>
      </w:r>
      <w:r>
        <w:tab/>
      </w:r>
      <w:r>
        <w:t>18:00</w:t>
      </w:r>
      <w:r>
        <w:tab/>
      </w:r>
      <w:r>
        <w:t>KK Mor.Slávia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Mor.Slávia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Brno IV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25.03.22</w:t>
      </w:r>
      <w:r>
        <w:tab/>
      </w:r>
      <w:r>
        <w:t>pá</w:t>
      </w:r>
      <w:r>
        <w:tab/>
      </w:r>
      <w:r>
        <w:t>18:00</w:t>
      </w:r>
      <w:r>
        <w:tab/>
      </w:r>
      <w:r>
        <w:t>KK Orel Ivančice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Husovice D</w:t>
      </w:r>
      <w:r>
        <w:t> - KK Mor.Slávia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KK Orel Telnice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Ivančice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Orel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Chřestová 22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Bublák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605 161 108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xbublakm@seznam.cz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Zemek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605 142 378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frantisek.zemek@volny.cz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Kopal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606 713 554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okopal19@seznam.cz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606 079 305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723 790 005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padwo@seznam.cz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