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Tužil J., Polanský P.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Riedel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Tužil, 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Dvorník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Pavel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Pavel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Pavel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Tužil, Pavel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Máca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Polanský, 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Polanský, 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Polepil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Pavel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11:00</w:t>
      </w:r>
      <w:r>
        <w:tab/>
      </w:r>
      <w:r>
        <w:t>KK Moravská Slávia Brno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 Podlužan Prušánky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Kamenice nad Lipou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B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12:00</w:t>
      </w:r>
      <w:r>
        <w:tab/>
      </w:r>
      <w:r>
        <w:t>VKK Vsetín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A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Kamenice nad Lipou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B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11:00</w:t>
      </w:r>
      <w:r>
        <w:tab/>
      </w:r>
      <w:r>
        <w:t>KK Moravská Slávia Brno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SK Podlužan Prušánky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Kamenice nad Lipou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11:00</w:t>
      </w:r>
      <w:r>
        <w:tab/>
      </w:r>
      <w:r>
        <w:t>KK Moravská Slávia Brno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SK Podlužan Prušánky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Vracov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A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Kamenice nad Lipou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11:00</w:t>
      </w:r>
      <w:r>
        <w:tab/>
      </w:r>
      <w:r>
        <w:t>KK Moravská Slávia Brno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SK Podlužan Prušánky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Moravská Slávia Brno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Kamenice nad Lipou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Moravská Slávia Brno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Moravská Slávia Brno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Moravská Slávia Brno</w:t>
      </w:r>
      <w:r>
        <w:t> - SK Podlužan Prušánky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Moravská Slávia Brno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Moravská Slávia Brno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Moravská Slávia Brno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Moravská Slávia Brno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A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SK Podlužan Prušánky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A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SK Podlužan Prušánky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A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 Podlužan Prušánky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A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SK Podlužan Prušánky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A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11:00</w:t>
      </w:r>
      <w:r>
        <w:tab/>
      </w:r>
      <w:r>
        <w:t>KK Moravská Slávia Brno - </w:t>
      </w:r>
      <w:r>
        <w:rPr>
          <w:color w:val="00B050"/>
        </w:rPr>
        <w:t>SK Podlužan Prušánky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A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SK Podlužan Prušánky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A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 Podlužan Prušánky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A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Kamenice nad Lipou - </w:t>
      </w:r>
      <w:r>
        <w:rPr>
          <w:color w:val="00B050"/>
        </w:rPr>
        <w:t>SK Podlužan Prušánky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SK Podlužan Prušánky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A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SK Podlužan Prušánky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A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SK Podlužan Prušánky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13:00</w:t>
      </w:r>
      <w:r>
        <w:tab/>
      </w:r>
      <w:r>
        <w:t>VKK Vsetín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08.10.22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Kamenice nad Lipou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A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SK Podlužan Prušánky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Chvalíkovice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VKK Vsetín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SK Podlužan Prušánky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VKK Vsetín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Husovice B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11:00</w:t>
      </w:r>
      <w:r>
        <w:tab/>
      </w:r>
      <w:r>
        <w:t>KK Moravská Slávia Brno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A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Chvalíkovice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Kamenice nad Lipou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VKK Vsetín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A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Kamenice nad Lipou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11:00</w:t>
      </w:r>
      <w:r>
        <w:tab/>
      </w:r>
      <w:r>
        <w:t>KK Moravská Slávia Brno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 Podlužan Prušánky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11:00</w:t>
      </w:r>
      <w:r>
        <w:tab/>
      </w:r>
      <w:r>
        <w:t>KK Moravská Slávia Brno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SK Podlužan Prušánky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Husovice B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A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Kamenice nad Lipou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Kamenice nad Lipou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A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Kamenice nad Lipou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Husovice B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Kamenice nad Lipou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Kamenice nad Lipou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Vracov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Kamenice nad Lipou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11:00</w:t>
      </w:r>
      <w:r>
        <w:tab/>
      </w:r>
      <w:r>
        <w:t>KK Moravská Slávia Brno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Kamenice nad Lipou</w:t>
      </w:r>
      <w:r>
        <w:t> - SK Podlužan Prušánky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Kamenice nad Lipou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Kamenice nad Lipou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Husovice B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Husovice B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11:00</w:t>
      </w:r>
      <w:r>
        <w:tab/>
      </w:r>
      <w:r>
        <w:t>KK Moravská Slávia Brno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Husovice B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A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B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B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Kamenice nad Lipou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SK Podlužan Prušánky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Abrahám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725505640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r.abraham@seznam.cz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604327396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jr.stanek@seznam.cz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Novosad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737 911 451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novesta@seznam.cz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602 732 524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hendrych@alfun.cz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Rychtařík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733 121 491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420 604 435 71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