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Petřík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Lanzendörfer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Exner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Petřík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Kesner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Michajlovič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Fazekaš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Kesner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Koblih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Hodinář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Valenta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Petřík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Hudec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Veronika Šílová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KK Louny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Lokomotiva Žatec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Údlice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Duchcov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15:00</w:t>
      </w:r>
      <w:r>
        <w:tab/>
      </w:r>
      <w:r>
        <w:t>SKK Bílina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VTŽ Chomutov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KK Louny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Elektrárny Kadaň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KK Hvězda Trnovany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C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KK Louny B</w:t>
      </w:r>
      <w:r>
        <w:t> - SKK Bílina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Slovan Vejprty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Sokol Spořice B</w:t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Elektrárny Kadaň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28.10.22</w:t>
      </w:r>
      <w:r>
        <w:tab/>
      </w:r>
      <w:r>
        <w:t>pá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SKK Bílina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Slovan Vejprty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KK Louny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Sokol Duchcov C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VTŽ Chomutov B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KK Hvězda Trnovany</w:t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Údlice C</w:t>
      </w:r>
      <w:r>
        <w:t> - TJ KK Louny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Elektrárny Kadaň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Duchcov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KK Hvězda Trnovany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Sokol Spořice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Spořice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Lokomotiva Žatec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Elektrárny Kadaň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SKK Bílina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Sokol Údlice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Slovan Vejprty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KK Hvězda Trnovany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KK Louny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Sokol Údlice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VTŽ Chomutov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KK Hvězda Trnovany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Bílina B</w:t>
      </w:r>
      <w:r>
        <w:t> - TJ KK Louny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28.10.22</w:t>
      </w:r>
      <w:r>
        <w:tab/>
      </w:r>
      <w:r>
        <w:t>pá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Elektrárny Kadaň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VTŽ Chomutov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Spořice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22.02.23</w:t>
      </w:r>
      <w:r>
        <w:tab/>
      </w:r>
      <w:r>
        <w:t>st</w:t>
      </w:r>
      <w:r>
        <w:tab/>
      </w:r>
      <w:r>
        <w:t>18:00</w:t>
      </w:r>
      <w:r>
        <w:tab/>
      </w:r>
      <w:r>
        <w:t>TJ KK Louny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B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Duchcov C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Slovan Vejprty</w:t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Duchcov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VTŽ Chomutov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KK Hvězda Trnovany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KK Louny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 C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 B</w:t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Vejprty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KK Hvězda Trnovany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KK Louny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 B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Duchcov C</w:t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Slovan Vejprty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20.10.22</w:t>
      </w:r>
      <w:r>
        <w:tab/>
      </w:r>
      <w:r>
        <w:t>čt</w:t>
      </w:r>
      <w:r>
        <w:tab/>
      </w:r>
      <w:r>
        <w:t>16:00</w:t>
      </w:r>
      <w:r>
        <w:tab/>
      </w:r>
      <w:r>
        <w:t>TJ Elektrárny Kadaň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KK Hvězda Trnovany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KK Louny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Údlice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Duchcov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VTŽ Chomutov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Elektrárny Kadaň C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Sokol Spořice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B</w:t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VTŽ Chomutov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Hvězda Trnovany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Spořice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Žatec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Sokol Údlice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SKK Bílina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Slovan Vejprty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Sokol Údlice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Elektrárny Kadaň C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KK Louny B</w:t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C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SKK Bílina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Slovan Vejprty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KK Louny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Lokomotiva Žatec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Sokol Duchcov C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VTŽ Chomutov B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KK Hvězda Trnovany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Elektrárny Kadaň C</w:t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Slovan Vejprty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Žatec 2d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20.10.22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KK Hvězda Trnovany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Bílina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Louny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TJ VTŽ Chomutov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KK Louny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Vejprty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Lokomotiva Žatec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C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Údlice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Duchcov C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Duchcov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SKK Bílina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>Sokol Spořice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VTŽ Chomutov B</w:t>
      </w:r>
      <w:r>
        <w:tab/>
      </w:r>
      <w:r>
        <w:rPr>
          <w:sz w:val="14"/>
          <w:szCs w:val="14"/>
        </w:rPr>
        <w:t>Kadaň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