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Jihomoravská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Rozsíval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Nedopil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Gabrhel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Bábíček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Divílková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Streubel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Alžběta Harcová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Vyskočil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Rozsíval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Dalibor Dvorník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Bábíček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Divílková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Rozsíval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Nedopil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Alžběta Harcová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Cizler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Volf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Alžběta Harcová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Dvořák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Cizler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Alžběta Harcová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Nedopil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Nedopil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Alžběta Harcová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Cizler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Nedopil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Alžběta Harcová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Cizler Jakub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Streubel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Krtál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Nedopil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Cizler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Divílková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Holomek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Dvořák Jiří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Vyskočil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Cizler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Divílková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Streubel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Alžběta Harcová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Vyskočil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Holomek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Cizler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Martinek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Alžběta Harcová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Cizler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Divílková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Vyskočil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Alžběta Harcová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Bábíček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Dvořák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Vyskočil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Streubel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Streubel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Alžběta Harcová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Bábíček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Vyskočil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Ryšánek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Divílková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Streubel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Alžběta Harcová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Dvořák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Vyskočil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Rozsíval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Cizler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Vyškov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Vyškov C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Vyškov C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23.09.22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Vyškov C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07.10.22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C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Vyškov C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Vyškov C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05.11.22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Vyškov C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18.11.22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A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>TJ Jiskra Otrokovice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Vyškov C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09.12.22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Brno IV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22.01.23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Vyškov C</w:t>
      </w:r>
      <w:r>
        <w:t> - KK Kroměříž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03.02.23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Vyškov C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18.02.23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Vyškov C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04.03.23</w:t>
      </w:r>
      <w:r>
        <w:tab/>
      </w:r>
      <w:r>
        <w:t>so</w:t>
      </w:r>
      <w:r>
        <w:tab/>
      </w:r>
      <w:r>
        <w:t>14:30</w:t>
      </w:r>
      <w:r>
        <w:tab/>
      </w:r>
      <w:r>
        <w:t>KK Orel Telnice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Vyškov C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Vyškov C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31.03.23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Vyškov C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Brno IV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Brno IV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17.09.22</w:t>
      </w:r>
      <w:r>
        <w:tab/>
      </w:r>
      <w:r>
        <w:t>so</w:t>
      </w:r>
      <w:r>
        <w:tab/>
      </w:r>
      <w:r>
        <w:t>09:00</w:t>
      </w:r>
      <w:r>
        <w:tab/>
      </w:r>
      <w:r>
        <w:t>KK Vyškov C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Brno IV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Brno IV</w:t>
      </w:r>
      <w:r>
        <w:t> - KK Kroměříž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07.10.22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02.11.22</w:t>
      </w:r>
      <w:r>
        <w:tab/>
      </w:r>
      <w:r>
        <w:t>st</w:t>
      </w:r>
      <w:r>
        <w:tab/>
      </w:r>
      <w:r>
        <w:t>18:00</w:t>
      </w:r>
      <w:r>
        <w:tab/>
      </w:r>
      <w:r>
        <w:t>TJ Sokol Mistřín B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Brno IV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Brno IV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05.11.22</w:t>
      </w:r>
      <w:r>
        <w:tab/>
      </w:r>
      <w:r>
        <w:t>so</w:t>
      </w:r>
      <w:r>
        <w:tab/>
      </w:r>
      <w:r>
        <w:t>14:30</w:t>
      </w:r>
      <w:r>
        <w:tab/>
      </w:r>
      <w:r>
        <w:t>KK Orel Telnice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Brno IV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17.11.22</w:t>
      </w:r>
      <w:r>
        <w:tab/>
      </w:r>
      <w:r>
        <w:t>čt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Brno IV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09.12.22</w:t>
      </w:r>
      <w:r>
        <w:tab/>
      </w:r>
      <w:r>
        <w:t>pá</w:t>
      </w:r>
      <w:r>
        <w:tab/>
      </w:r>
      <w:r>
        <w:t>17:00</w:t>
      </w:r>
      <w:r>
        <w:tab/>
      </w:r>
      <w:r>
        <w:t>TJ Jiskra Otrokovice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Brno IV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03.02.23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Brno IV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17.02.23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Brno IV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C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Brno IV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18.03.23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Brno IV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31.03.23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A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Brno IV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Kroměříž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16.09.22</w:t>
      </w:r>
      <w:r>
        <w:tab/>
      </w:r>
      <w:r>
        <w:t>pá</w:t>
      </w:r>
      <w:r>
        <w:tab/>
      </w:r>
      <w:r>
        <w:t>17:00</w:t>
      </w:r>
      <w:r>
        <w:tab/>
      </w:r>
      <w:r>
        <w:t>TJ Jiskra Otrokovice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Brno IV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C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19.11.22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A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09.12.22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22.01.23</w:t>
      </w:r>
      <w:r>
        <w:tab/>
      </w:r>
      <w:r>
        <w:t>ne</w:t>
      </w:r>
      <w:r>
        <w:tab/>
      </w:r>
      <w:r>
        <w:t>12:00</w:t>
      </w:r>
      <w:r>
        <w:tab/>
      </w:r>
      <w:r>
        <w:t>KK Vyškov C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10.02.23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17.02.23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Mistřín B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18.03.23</w:t>
      </w:r>
      <w:r>
        <w:tab/>
      </w:r>
      <w:r>
        <w:t>so</w:t>
      </w:r>
      <w:r>
        <w:tab/>
      </w:r>
      <w:r>
        <w:t>14:30</w:t>
      </w:r>
      <w:r>
        <w:tab/>
      </w:r>
      <w:r>
        <w:t>KK Orel Telnice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31.03.23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Baník Ratíškovice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16.09.22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>KK Vyškov C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21.10.22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05.11.22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19.11.22</w:t>
      </w:r>
      <w:r>
        <w:tab/>
      </w:r>
      <w:r>
        <w:t>so</w:t>
      </w:r>
      <w:r>
        <w:tab/>
      </w:r>
      <w:r>
        <w:t>14:30</w:t>
      </w:r>
      <w:r>
        <w:tab/>
      </w:r>
      <w:r>
        <w:t>KK Orel Telnice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09.12.22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A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20.01.23</w:t>
      </w:r>
      <w:r>
        <w:tab/>
      </w:r>
      <w:r>
        <w:t>pá</w:t>
      </w:r>
      <w:r>
        <w:tab/>
      </w:r>
      <w:r>
        <w:t>17:00</w:t>
      </w:r>
      <w:r>
        <w:tab/>
      </w:r>
      <w:r>
        <w:t>TJ Jiskra Otrokovice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Brno IV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KK Kroměříž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03.03.23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C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B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KC Zlín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16.09.22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A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30.09.22</w:t>
      </w:r>
      <w:r>
        <w:tab/>
      </w:r>
      <w:r>
        <w:t>pá</w:t>
      </w:r>
      <w:r>
        <w:tab/>
      </w:r>
      <w:r>
        <w:t>17:00</w:t>
      </w:r>
      <w:r>
        <w:tab/>
      </w:r>
      <w:r>
        <w:t>TJ Jiskra Otrokovice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KK Kroměříž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Brno IV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27.10.22</w:t>
      </w:r>
      <w:r>
        <w:tab/>
      </w:r>
      <w:r>
        <w:t>čt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C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09.12.22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>KK Vyškov C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10.03.23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18.03.23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01.04.23</w:t>
      </w:r>
      <w:r>
        <w:tab/>
      </w:r>
      <w:r>
        <w:t>so</w:t>
      </w:r>
      <w:r>
        <w:tab/>
      </w:r>
      <w:r>
        <w:t>14:30</w:t>
      </w:r>
      <w:r>
        <w:tab/>
      </w:r>
      <w:r>
        <w:t>KK Orel Telnice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Mistřín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10.09.22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24.09.22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08.10.22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B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>KK Vyškov C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27.10.22</w:t>
      </w:r>
      <w:r>
        <w:tab/>
      </w:r>
      <w:r>
        <w:t>čt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05.11.22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11.11.22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19.11.22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26.11.22</w:t>
      </w:r>
      <w:r>
        <w:tab/>
      </w:r>
      <w:r>
        <w:t>so</w:t>
      </w:r>
      <w:r>
        <w:tab/>
      </w:r>
      <w:r>
        <w:t>14:30</w:t>
      </w:r>
      <w:r>
        <w:tab/>
      </w:r>
      <w:r>
        <w:t>KK Orel Telnice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03.12.22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10.12.22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A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>TJ Jiskra Otrokovice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Brno IV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Mistřín B</w:t>
      </w:r>
      <w:r>
        <w:t> - KK Kroměříž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10.03.23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24.03.23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C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 C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28.09.22</w:t>
      </w:r>
      <w:r>
        <w:tab/>
      </w:r>
      <w:r>
        <w:t>st</w:t>
      </w:r>
      <w:r>
        <w:tab/>
      </w:r>
      <w:r>
        <w:t>09:30</w:t>
      </w:r>
      <w:r>
        <w:tab/>
      </w:r>
      <w:r>
        <w:t>SKK Dubňany 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 C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A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C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 C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>TJ Jiskra Otrokovice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Brno IV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 C</w:t>
      </w:r>
      <w:r>
        <w:t> - KK Kroměříž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11.11.22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 C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 C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03.12.22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10.12.22</w:t>
      </w:r>
      <w:r>
        <w:tab/>
      </w:r>
      <w:r>
        <w:t>so</w:t>
      </w:r>
      <w:r>
        <w:tab/>
      </w:r>
      <w:r>
        <w:t>14:30</w:t>
      </w:r>
      <w:r>
        <w:tab/>
      </w:r>
      <w:r>
        <w:t>KK Orel Telnice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 C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 C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10.02.23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 C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>KK Vyškov C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 C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10.03.23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 C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24.03.23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 C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14.04.23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TJ Sokol Husovice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Orel Telnice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C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16.09.22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KK Orel Telnice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KK Orel Telnice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KK Orel Telnice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21.10.22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29.10.22</w:t>
      </w:r>
      <w:r>
        <w:tab/>
      </w:r>
      <w:r>
        <w:t>so</w:t>
      </w:r>
      <w:r>
        <w:tab/>
      </w:r>
      <w:r>
        <w:t>09:00</w:t>
      </w:r>
      <w:r>
        <w:tab/>
      </w:r>
      <w:r>
        <w:t>KK Vyškov C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KK Orel Telnice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11.11.22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KK Orel Telnice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KK Orel Telnice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02.12.22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10.12.22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KK Orel Telnice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KK Orel Telnice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21.01.23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KK Orel Telnice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10.02.23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A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KK Orel Telnice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24.02.23</w:t>
      </w:r>
      <w:r>
        <w:tab/>
      </w:r>
      <w:r>
        <w:t>pá</w:t>
      </w:r>
      <w:r>
        <w:tab/>
      </w:r>
      <w:r>
        <w:t>17:00</w:t>
      </w:r>
      <w:r>
        <w:tab/>
      </w:r>
      <w:r>
        <w:t>TJ Jiskra Otrokovice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KK Orel Telnice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Brno IV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KK Orel Telnice</w:t>
      </w:r>
      <w:r>
        <w:t> - KK Kroměříž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24.03.23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KK Orel Telnice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15.04.23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Dubňany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10.09.22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28.09.22</w:t>
      </w:r>
      <w:r>
        <w:tab/>
      </w:r>
      <w:r>
        <w:t>st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SKK Dubňany 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24.09.22</w:t>
      </w:r>
      <w:r>
        <w:tab/>
      </w:r>
      <w:r>
        <w:t>so</w:t>
      </w:r>
      <w:r>
        <w:tab/>
      </w:r>
      <w:r>
        <w:t>14:30</w:t>
      </w:r>
      <w:r>
        <w:tab/>
      </w:r>
      <w:r>
        <w:t>KK Orel Telnice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21.10.22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A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28.10.22</w:t>
      </w:r>
      <w:r>
        <w:tab/>
      </w:r>
      <w:r>
        <w:t>pá</w:t>
      </w:r>
      <w:r>
        <w:tab/>
      </w:r>
      <w:r>
        <w:t>17:00</w:t>
      </w:r>
      <w:r>
        <w:tab/>
      </w:r>
      <w:r>
        <w:t>TJ Jiskra Otrokovice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Brno IV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KK Kroměříž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02.12.22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10.12.22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C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>KK Vyškov C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24.03.23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14.04.23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Šanov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09.09.22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C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08.10.22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21.10.22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28.10.22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>KK Vyškov C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02.12.22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09.12.22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14.01.23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04.02.23</w:t>
      </w:r>
      <w:r>
        <w:tab/>
      </w:r>
      <w:r>
        <w:t>so</w:t>
      </w:r>
      <w:r>
        <w:tab/>
      </w:r>
      <w:r>
        <w:t>14:30</w:t>
      </w:r>
      <w:r>
        <w:tab/>
      </w:r>
      <w:r>
        <w:t>KK Orel Telnice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A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>TJ Jiskra Otrokovice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Brno IV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KK Kroměříž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14.04.23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Baník Ratíškovice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09.09.22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A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24.09.22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A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08.10.22</w:t>
      </w:r>
      <w:r>
        <w:tab/>
      </w:r>
      <w:r>
        <w:t>so</w:t>
      </w:r>
      <w:r>
        <w:tab/>
      </w:r>
      <w:r>
        <w:t>14:30</w:t>
      </w:r>
      <w:r>
        <w:tab/>
      </w:r>
      <w:r>
        <w:t>KK Orel Telnice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A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28.10.22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A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>TJ Jiskra Otrokovice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A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A</w:t>
      </w:r>
      <w:r>
        <w:t> - KK Kroměříž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Brno IV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09.12.22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A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13.01.23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A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C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A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18.02.23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A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A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10.03.23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A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>KK Vyškov C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A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14.04.23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09.09.22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23.09.22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C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A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11.11.22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>KK Vyškov C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09.12.22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KK Kroměříž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13.01.23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04.02.23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18.02.23</w:t>
      </w:r>
      <w:r>
        <w:tab/>
      </w:r>
      <w:r>
        <w:t>so</w:t>
      </w:r>
      <w:r>
        <w:tab/>
      </w:r>
      <w:r>
        <w:t>14:30</w:t>
      </w:r>
      <w:r>
        <w:tab/>
      </w:r>
      <w:r>
        <w:t>KK Orel Telnice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>TJ Jiskra Otrokovice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Brno IV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Otrokovice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Brno IV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Otrokovice</w:t>
      </w:r>
      <w:r>
        <w:t> - KK Kroměříž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23.09.22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Otrokovice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08.10.22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15.10.22</w:t>
      </w:r>
      <w:r>
        <w:tab/>
      </w:r>
      <w:r>
        <w:t>so</w:t>
      </w:r>
      <w:r>
        <w:tab/>
      </w:r>
      <w:r>
        <w:t>14:30</w:t>
      </w:r>
      <w:r>
        <w:tab/>
      </w:r>
      <w:r>
        <w:t>KK Orel Telnice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Otrokovice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Otrokovice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Otrokovice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16.12.22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Otrokovice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02.12.22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09.12.22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Otrokovice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13.01.23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Otrokovice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03.02.23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Otrokovice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C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Otrokovice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Otrokovice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17.03.23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A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Otrokovice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Otrokovice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>KK Vyškov C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Blansko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10.09.22</w:t>
      </w:r>
      <w:r>
        <w:tab/>
      </w:r>
      <w:r>
        <w:t>so</w:t>
      </w:r>
      <w:r>
        <w:tab/>
      </w:r>
      <w:r>
        <w:t>09:00</w:t>
      </w:r>
      <w:r>
        <w:tab/>
      </w:r>
      <w:r>
        <w:t>KK Vyškov C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Brno IV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07.10.22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B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19.11.22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>TJ Sokol Husovice C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09.12.22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14.01.23</w:t>
      </w:r>
      <w:r>
        <w:tab/>
      </w:r>
      <w:r>
        <w:t>so</w:t>
      </w:r>
      <w:r>
        <w:tab/>
      </w:r>
      <w:r>
        <w:t>14:30</w:t>
      </w:r>
      <w:r>
        <w:tab/>
      </w:r>
      <w:r>
        <w:t>KK Orel Telnice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Kroměříž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03.03.23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A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17.03.23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>TJ Jiskra Otrokovice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TJ Sokol Husovice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Svačina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605 458 174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kkvyskov@seznam.cz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Brno IV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Brno IV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Štolcova 8-12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618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 Máca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606 079 305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radim.maca@seznam.cz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Rozsíval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736 436 492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mara.736@seznam.cz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Kroměříž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Kroměříž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Skopalíkova 1661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767 01 Kroměříž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Mach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777746012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daniel.mach@email.cz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Baník Ratíškovice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Ratíškovice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02 Ratíškovice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Radovan Kadlec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774 889 391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radkadlec@seznam.cz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Brůčková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724 589 928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tomancakovadana@gmail.com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KC Zlín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KC Zlín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nábřeží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760 01 Zlín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Polepil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605 515 578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martin.polepil@seznam.cz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Polášek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607 523 219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kuzelkyzlin@seznam.cz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Mistřín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Mistřín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Šardická 585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04 Svatobořice-Mistřín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Horák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799 505 932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horakra@seznam.cz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Bařinová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728 149 827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katerinabarinova00@gmail.com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Husovice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Brno IV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Rauschgold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731 639 975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rauschgold.jiri@shellby.eu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Trdý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605 297 959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eduardt@engas.cz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Orel Telnice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Masarykovo nám. 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664 59 Telnice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723 790 005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padwo@seznam.cz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Hrazdíra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544 254 783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hrazdira@oreltelnice.cz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Dubňany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Dubňany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Hodonínská 1680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03 Dubňany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 Svoboda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724 293 523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Rostislav Rybárský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728 356 221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rybarsky.rostislav@gmail.com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Šanov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Šanov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359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671 68 Šanov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Ivana Blechová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606 455 234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sportcentrumsanov@seznam.cz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Procházka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777 593 638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alesprochazka@email.cz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Baník Ratíškovice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Ratíškovice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02 Ratíškovice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Viktor Výleta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721 109 141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viktor.vyleta@gmail.com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Brůčková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724 589 928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tomancakovadana@gmail.com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Palková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605 135 810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sarka.palkova@seznam.cz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Otrokovice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Otrokovice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Mánesova 1584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765 02 Otrokovice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 Divílek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603 162 615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kuzelkyotrokovice@seznam.cz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 Divílek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603 162 615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kuzelkyotrokovice@seznam.cz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Blansko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Blansko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Údolní 1961/8a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678 01 Blansko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Flek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737 184 053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miraflek@seznam.cz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Zita Řehůřková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723 860 926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LNevrivova@seznam.cz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