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Luža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Tužil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Cizler Jakub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Zálešák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Richard Cigánek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Urubek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Koliba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Cizler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Vítězslav Nejedlík, Pavel Polanský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Gecs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Škrobák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v.d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Břečka, Vítězslav Nejedlík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Ryšánek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>TJ Sokol Šanov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Vyškov D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Vyškov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Vyškov D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11:00</w:t>
      </w:r>
      <w:r>
        <w:tab/>
      </w:r>
      <w:r>
        <w:t>SKK Dubňany 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Jiskra Čejkovice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Jiskra Čejkovice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21.02.23</w:t>
      </w:r>
      <w:r>
        <w:tab/>
      </w:r>
      <w:r>
        <w:t>út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KK Vyškov D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Dubňany B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Dubňany B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SKK Dubňany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Šanov C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Šanov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Šanov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08.10.22</w:t>
      </w:r>
      <w:r>
        <w:tab/>
      </w:r>
      <w:r>
        <w:t>so</w:t>
      </w:r>
      <w:r>
        <w:tab/>
      </w:r>
      <w:r>
        <w:t>16:00</w:t>
      </w:r>
      <w:r>
        <w:tab/>
      </w:r>
      <w:r>
        <w:t>KK Vyškov D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SKK Dubňany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17:30</w:t>
      </w:r>
      <w:r>
        <w:tab/>
      </w:r>
      <w:r>
        <w:t>KK Jiskra Čejkovice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04.12.22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Vyškov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>SKK Dubňany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17:00</w:t>
      </w:r>
      <w:r>
        <w:tab/>
      </w:r>
      <w:r>
        <w:t>TJ Sokol Šanov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Jelínek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603 883 075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jelinekfra@seznam.cz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Alena Kristová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724 157 203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kristovaalena@seznam.cz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608 198 895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Zálešáková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774 363 368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sara.zalesakova@seznam.cz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Kratochvíla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606 752 341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Klimentík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603 329 379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