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Kellner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Fialová Eliška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Kellner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Kellner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vexdoucí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Kuděj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Kšír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Družstvo všichny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Eliška Fialová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Radlice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Uhelné sklady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KK Slavia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VSK ČVUT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21.12.22</w:t>
      </w:r>
      <w:r>
        <w:tab/>
      </w:r>
      <w:r>
        <w:t>st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Sokol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KK Dopravní podniky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ZENTIVA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Rapid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Radlice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07.04.23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KK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19:00</w:t>
      </w:r>
      <w:r>
        <w:tab/>
      </w:r>
      <w:r>
        <w:t>KK Dopravní podniky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Žižkov Praha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VSK ČVUT Praha B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Praha C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19:00</w:t>
      </w:r>
      <w:r>
        <w:tab/>
      </w:r>
      <w:r>
        <w:t>SK Žižkov Praha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13.12.22</w:t>
      </w:r>
      <w:r>
        <w:tab/>
      </w:r>
      <w:r>
        <w:t>út</w:t>
      </w:r>
      <w:r>
        <w:tab/>
      </w:r>
      <w:r>
        <w:t>18:00</w:t>
      </w:r>
      <w:r>
        <w:tab/>
      </w:r>
      <w:r>
        <w:t>SK Uhelné sklady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Sokol Rudná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VSK ČVUT Praha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SK Rapid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Slavia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Astra Zahradní Město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Velké Popovice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C</w:t>
      </w:r>
      <w:r>
        <w:t> - SK Uhelné sklady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AC Sparta Praha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Velké Popovice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Slavia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Uhelné sklady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23.03.23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Radlice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12.01.23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Radlice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AC Sparta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Radlice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Slavia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Rudná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AC Sparta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Radlice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Praha-Vršovice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Dopravní podniky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Uhelné sklady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08.12.22</w:t>
      </w:r>
      <w:r>
        <w:tab/>
      </w:r>
      <w:r>
        <w:t>čt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Rudná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Rapid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25.01.23</w:t>
      </w:r>
      <w:r>
        <w:tab/>
      </w:r>
      <w:r>
        <w:t>st</w:t>
      </w:r>
      <w:r>
        <w:tab/>
      </w:r>
      <w:r>
        <w:t>17:00</w:t>
      </w:r>
      <w:r>
        <w:tab/>
      </w:r>
      <w:r>
        <w:t>AC Sparta Praha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Astra Zahradní Město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Sokol Kobylisy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Slavia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Žižkov Praha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ZENTIVA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07.04.23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VSK ČVUT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Dopravní podniky Praha B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 Žižkov Praha D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14.12.22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VSK ČVUT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AC Sparta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13.12.22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Uhelné sklady D</w:t>
      </w:r>
      <w:r>
        <w:t> - TJ Radlice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Astra Zahradní Město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Sokol Kobylisy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Dopravní podniky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ZENTIVA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Rudná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Rapid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TJ Radlice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Praha-Vršovice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06.12.22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Sokol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Dopravní podniky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ZENTIVA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Rudná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Rapid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23.01.23</w:t>
      </w:r>
      <w:r>
        <w:tab/>
      </w:r>
      <w:r>
        <w:t>po</w:t>
      </w:r>
      <w:r>
        <w:tab/>
      </w:r>
      <w:r>
        <w:t>17:00</w:t>
      </w:r>
      <w:r>
        <w:tab/>
      </w:r>
      <w:r>
        <w:t>KK Dopravní podniky Praha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AC Sparta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Radlice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Astra Zahradní Město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602358297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panmora@seznam.cz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honza@hvt.cz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Kratochvil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734253322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jan.krato@centrum.cz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