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Šípek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Šrámek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Venclová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Šípek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Venclová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Šrámek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Šípek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Šrámek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Hažva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Šrámek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Šrámek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Rybník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Rychnov n/K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Svitavy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24.01.23</w:t>
      </w:r>
      <w:r>
        <w:tab/>
      </w:r>
      <w:r>
        <w:t>út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>Svitavy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27.03.23</w:t>
      </w:r>
      <w:r>
        <w:tab/>
      </w:r>
      <w:r>
        <w:t>po</w:t>
      </w:r>
      <w:r>
        <w:tab/>
      </w:r>
      <w:r>
        <w:t>20:00</w:t>
      </w:r>
      <w:r>
        <w:tab/>
      </w:r>
      <w:r>
        <w:t>Hr. Králové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Svitavy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Hr.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Hr. Králové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27.03.23</w:t>
      </w:r>
      <w:r>
        <w:tab/>
      </w:r>
      <w:r>
        <w:t>po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Hr. Králové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České Meziříčí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Přelouč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Vys. Mýto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31.10.22</w:t>
      </w:r>
      <w:r>
        <w:tab/>
      </w:r>
      <w:r>
        <w:t>po</w:t>
      </w:r>
      <w:r>
        <w:tab/>
      </w:r>
      <w:r>
        <w:t>18:00</w:t>
      </w:r>
      <w:r>
        <w:tab/>
      </w:r>
      <w:r>
        <w:t>Hr. Králové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Pardubice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Rybník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Rychnov n/K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Kejzlar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603831275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58sara@seznam.cz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603 318 486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m.zeman25@gmail.com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771215771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becka.p@centrum.cz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Hr.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725954857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petr.visek@pcr.cz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České Meziříčí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Přelouč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Jarolím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604965928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jarolim.tom@seznam.cz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Vys. Mýto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737671515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f.dlouhy@email.cz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603817059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v.kratky@svitava.cz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