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Kyrianová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Kyriánová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Kovářík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Duchcov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Duchcov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Duchcov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Duchcov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Duchcov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Duchcov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Duchcov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>TJ Lokomotiva Ústí n. L.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Holýšov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Holýšov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Kuželky Holýšov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Duchcov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Aš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11:00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Duchcov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SK Škoda VS Plzeň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Duchcov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Škoda VS Plzeň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Holýšov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