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3. KLM B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Hetcl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Mierva Dalibor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Hrdinová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Makovcová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Žebrakovský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Malý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Žebrakovský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MIERVA DALIBOR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Makovcová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Hetcl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Malý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Dymáček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Žebrakovský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Hetcl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Hrdinová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Vondráček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Makovcová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Hrdinová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Žebrakovský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Malý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Makovcová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Dymáček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Malý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Hetcl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Žebrakovský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Hetcl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Dymáček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Svačina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Hetcl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Hrdinová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Malý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Malý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Hetcl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Dalibor Mierva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Hrdinová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Žebrakovský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Kasa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Makovcová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Vondráček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Žebrakovský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Makovcová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Dymáček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Hetcl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Dalibor Mierva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Malý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Žebrakovský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Vondráček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Hetcl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Dalibor Mierva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Kasa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Svačina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Malý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Hetcl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Bořek Fikar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Žebrakovský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Dalibor Mierva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Hrdinová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Makovcová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Hetcl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Malý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Žebrakovský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Bořek Fikar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Dalibor Mierva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Kasa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Mazáček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Svačina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Hetcl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Malý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Hrdinová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Žebrakovský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Dalibor Mierva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Jarolím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Vondráček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Makovcová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Hrdinová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Hetcl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Malý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Dalibor Mierva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Sokol Chotoviny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Chotoviny </w:t>
      </w:r>
      <w:r>
        <w:t> - TJ Sokol Benešov </w:t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07.10.23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Chotoviny </w:t>
      </w:r>
      <w:r>
        <w:t> - TJ Radlice A</w:t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Chotoviny </w:t>
      </w:r>
      <w:r>
        <w:t> - SK Verneřice</w:t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Chotoviny </w:t>
      </w:r>
      <w:r>
        <w:t> - TJ Tesla Pardubice </w:t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15:30</w:t>
      </w:r>
      <w:r>
        <w:tab/>
      </w:r>
      <w:r>
        <w:t>TJ Kuželky Česká Lípa 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Chotoviny </w:t>
      </w:r>
      <w:r>
        <w:t> - TJ Dynamo Liberec</w:t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13:00</w:t>
      </w:r>
      <w:r>
        <w:tab/>
      </w:r>
      <w:r>
        <w:t>KK Kolín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Chotoviny </w:t>
      </w:r>
      <w:r>
        <w:t> - SKK Náchod</w:t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Chotoviny </w:t>
      </w:r>
      <w:r>
        <w:t> - KK Kolín</w:t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14:30</w:t>
      </w:r>
      <w:r>
        <w:tab/>
      </w:r>
      <w:r>
        <w:t>TJ Tesla Pardubice 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>Přelouč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Chotoviny </w:t>
      </w:r>
      <w:r>
        <w:t> - SKK Hořice B</w:t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17:00</w:t>
      </w:r>
      <w:r>
        <w:tab/>
      </w:r>
      <w:r>
        <w:t>TJ Radlice A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Chotoviny </w:t>
      </w:r>
      <w:r>
        <w:t> - SK Žižkov Praha</w:t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10:00</w:t>
      </w:r>
      <w:r>
        <w:tab/>
      </w:r>
      <w:r>
        <w:t>SK Verneřice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Chotoviny </w:t>
      </w:r>
      <w:r>
        <w:t> - TJ Kuželky Česká Lípa </w:t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Chotoviny </w:t>
      </w:r>
      <w:r>
        <w:t> - KK Jiří Poděbrady</w:t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10:00</w:t>
      </w:r>
      <w:r>
        <w:tab/>
      </w:r>
      <w:r>
        <w:t>SKK Náchod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Benešov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17:00</w:t>
      </w:r>
      <w:r>
        <w:tab/>
      </w:r>
      <w:r>
        <w:t>TJ Sokol Chotoviny 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TJ Tesla Pardubice 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SKK Hořice B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17:00</w:t>
      </w:r>
      <w:r>
        <w:tab/>
      </w:r>
      <w:r>
        <w:t>TJ Radlice A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SK Žižkov Praha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KK Kolín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10:00</w:t>
      </w:r>
      <w:r>
        <w:tab/>
      </w:r>
      <w:r>
        <w:t>SK Verneřice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TJ Kuželky Česká Lípa 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KK Jiří Poděbrady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SKK Náchod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13:00</w:t>
      </w:r>
      <w:r>
        <w:tab/>
      </w:r>
      <w:r>
        <w:t>KK Kolín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TJ Sokol Chotoviny 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14:30</w:t>
      </w:r>
      <w:r>
        <w:tab/>
      </w:r>
      <w:r>
        <w:t>TJ Tesla Pardubice 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>Přelouč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17:00</w:t>
      </w:r>
      <w:r>
        <w:tab/>
      </w:r>
      <w:r>
        <w:t>SKK Hořice B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TJ Radlice A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SK Verneřice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15:30</w:t>
      </w:r>
      <w:r>
        <w:tab/>
      </w:r>
      <w:r>
        <w:t>TJ Kuželky Česká Lípa 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TJ Dynamo Liberec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Hořice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13:00</w:t>
      </w:r>
      <w:r>
        <w:tab/>
      </w:r>
      <w:r>
        <w:t>KK Kolín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TJ Sokol Chotoviny </w:t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Hořice B</w:t>
      </w:r>
      <w:r>
        <w:t> - TJ Tesla Pardubice </w:t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Hořice B</w:t>
      </w:r>
      <w:r>
        <w:t> - TJ Radlice A</w:t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Hořice B</w:t>
      </w:r>
      <w:r>
        <w:t> - SKK Náchod</w:t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Hořice B</w:t>
      </w:r>
      <w:r>
        <w:t> - SK Verneřice</w:t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15:30</w:t>
      </w:r>
      <w:r>
        <w:tab/>
      </w:r>
      <w:r>
        <w:t>TJ Kuželky Česká Lípa 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Hořice B</w:t>
      </w:r>
      <w:r>
        <w:t> - TJ Dynamo Liberec</w:t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17.01.24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SKK Hořice B</w:t>
      </w:r>
      <w:r>
        <w:t> - KK Jiří Poděbrady</w:t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Hořice B</w:t>
      </w:r>
      <w:r>
        <w:t> - KK Kolín</w:t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17:00</w:t>
      </w:r>
      <w:r>
        <w:tab/>
      </w:r>
      <w:r>
        <w:t>TJ Sokol Chotoviny 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Hořice B</w:t>
      </w:r>
      <w:r>
        <w:t> - TJ Sokol Benešov </w:t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14:30</w:t>
      </w:r>
      <w:r>
        <w:tab/>
      </w:r>
      <w:r>
        <w:t>TJ Tesla Pardubice 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>Přelouč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17:00</w:t>
      </w:r>
      <w:r>
        <w:tab/>
      </w:r>
      <w:r>
        <w:t>TJ Radlice A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SK Žižkov Praha</w:t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10:00</w:t>
      </w:r>
      <w:r>
        <w:tab/>
      </w:r>
      <w:r>
        <w:t>SK Verneřice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Hořice B</w:t>
      </w:r>
      <w:r>
        <w:t> - TJ Kuželky Česká Lípa </w:t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Radlice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TJ Radlice A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Radlice A</w:t>
      </w:r>
      <w:r>
        <w:t> - KK Kolín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07.10.23</w:t>
      </w:r>
      <w:r>
        <w:tab/>
      </w:r>
      <w:r>
        <w:t>so</w:t>
      </w:r>
      <w:r>
        <w:tab/>
      </w:r>
      <w:r>
        <w:t>17:00</w:t>
      </w:r>
      <w:r>
        <w:tab/>
      </w:r>
      <w:r>
        <w:t>TJ Sokol Chotoviny  - </w:t>
      </w:r>
      <w:r>
        <w:rPr>
          <w:color w:val="00B050"/>
        </w:rPr>
        <w:t>TJ Radlice A</w:t>
      </w:r>
      <w:r>
        <w:t/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Radlice A</w:t>
      </w:r>
      <w:r>
        <w:t> - TJ Sokol Benešov 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17:00</w:t>
      </w:r>
      <w:r>
        <w:tab/>
      </w:r>
      <w:r>
        <w:t>SKK Hořice B - </w:t>
      </w:r>
      <w:r>
        <w:rPr>
          <w:color w:val="00B050"/>
        </w:rPr>
        <w:t>TJ Radlice A</w:t>
      </w:r>
      <w:r>
        <w:t/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Radlice A</w:t>
      </w:r>
      <w:r>
        <w:t> - KK Jiří Poděbrady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Radlice A</w:t>
      </w:r>
      <w:r>
        <w:t> - TJ Tesla Pardubice 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Radlice A</w:t>
      </w:r>
      <w:r>
        <w:t> - SK Žižkov Praha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23.11.23</w:t>
      </w:r>
      <w:r>
        <w:tab/>
      </w:r>
      <w:r>
        <w:t>čt</w:t>
      </w:r>
      <w:r>
        <w:tab/>
      </w:r>
      <w:r>
        <w:t>18:00</w:t>
      </w:r>
      <w:r>
        <w:tab/>
      </w:r>
      <w:r>
        <w:t>SK Verneřice - </w:t>
      </w:r>
      <w:r>
        <w:rPr>
          <w:color w:val="00B050"/>
        </w:rPr>
        <w:t>TJ Radlice A</w:t>
      </w:r>
      <w:r>
        <w:t/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TJ Radlice A</w:t>
      </w:r>
      <w:r>
        <w:t/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Radlice A</w:t>
      </w:r>
      <w:r>
        <w:t> - TJ Kuželky Česká Lípa 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Radlice A</w:t>
      </w:r>
      <w:r>
        <w:t> - TJ Dynamo Liberec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TJ Radlice A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Radlice A</w:t>
      </w:r>
      <w:r>
        <w:t> - SKK Náchod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13:00</w:t>
      </w:r>
      <w:r>
        <w:tab/>
      </w:r>
      <w:r>
        <w:t>KK Kolín - </w:t>
      </w:r>
      <w:r>
        <w:rPr>
          <w:color w:val="00B050"/>
        </w:rPr>
        <w:t>TJ Radlice A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Radlice A</w:t>
      </w:r>
      <w:r>
        <w:t> - TJ Sokol Chotoviny 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TJ Radlice A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Radlice A</w:t>
      </w:r>
      <w:r>
        <w:t> - SKK Hořice B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14:30</w:t>
      </w:r>
      <w:r>
        <w:tab/>
      </w:r>
      <w:r>
        <w:t>TJ Tesla Pardubice  - </w:t>
      </w:r>
      <w:r>
        <w:rPr>
          <w:color w:val="00B050"/>
        </w:rPr>
        <w:t>TJ Radlice A</w:t>
      </w:r>
      <w:r>
        <w:t/>
      </w:r>
      <w:r>
        <w:tab/>
      </w:r>
      <w:r>
        <w:rPr>
          <w:sz w:val="14"/>
          <w:szCs w:val="14"/>
        </w:rPr>
        <w:t>Přelouč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TJ Radlice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Radlice A</w:t>
      </w:r>
      <w:r>
        <w:t> - SK Verneřice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15:30</w:t>
      </w:r>
      <w:r>
        <w:tab/>
      </w:r>
      <w:r>
        <w:t>TJ Kuželky Česká Lípa  - </w:t>
      </w:r>
      <w:r>
        <w:rPr>
          <w:color w:val="00B050"/>
        </w:rPr>
        <w:t>TJ Radlice A</w:t>
      </w:r>
      <w:r>
        <w:t/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Žižkov Praha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SKK Náchod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13:00</w:t>
      </w:r>
      <w:r>
        <w:tab/>
      </w:r>
      <w:r>
        <w:t>KK Kolín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TJ Sokol Chotoviny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TJ Dynamo Liberec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SKK Hořice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17:00</w:t>
      </w:r>
      <w:r>
        <w:tab/>
      </w:r>
      <w:r>
        <w:t>TJ Radlice A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TJ Tesla Pardubice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15:30</w:t>
      </w:r>
      <w:r>
        <w:tab/>
      </w:r>
      <w:r>
        <w:t>TJ Kuželky Česká Lípa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SK Verneřice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TJ Kuželky Česká Lípa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KK Jiří Poděbrady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KK Kolín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17:00</w:t>
      </w:r>
      <w:r>
        <w:tab/>
      </w:r>
      <w:r>
        <w:t>TJ Sokol Chotoviny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TJ Sokol Benešov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TJ Radlice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14:30</w:t>
      </w:r>
      <w:r>
        <w:tab/>
      </w:r>
      <w:r>
        <w:t>TJ Tesla Pardubice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>Přelouč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10:00</w:t>
      </w:r>
      <w:r>
        <w:tab/>
      </w:r>
      <w:r>
        <w:t>SK Verneřice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Verneřice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Verneřice</w:t>
      </w:r>
      <w:r>
        <w:t> - KK Jiří Poděbrady</w:t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Verneřice</w:t>
      </w:r>
      <w:r>
        <w:t> - KK Kolín</w:t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22.10.23</w:t>
      </w:r>
      <w:r>
        <w:tab/>
      </w:r>
      <w:r>
        <w:t>ne</w:t>
      </w:r>
      <w:r>
        <w:tab/>
      </w:r>
      <w:r>
        <w:t>11:00</w:t>
      </w:r>
      <w:r>
        <w:tab/>
      </w:r>
      <w:r>
        <w:t>SKK Náchod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17:00</w:t>
      </w:r>
      <w:r>
        <w:tab/>
      </w:r>
      <w:r>
        <w:t>TJ Sokol Chotoviny 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Verneřice</w:t>
      </w:r>
      <w:r>
        <w:t> - TJ Kuželky Česká Lípa </w:t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Verneřice</w:t>
      </w:r>
      <w:r>
        <w:t> - TJ Sokol Benešov </w:t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15:00</w:t>
      </w:r>
      <w:r>
        <w:tab/>
      </w:r>
      <w:r>
        <w:t>SKK Hořice B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Verneřice</w:t>
      </w:r>
      <w:r>
        <w:t> - TJ Radlice A</w:t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Verneřice</w:t>
      </w:r>
      <w:r>
        <w:t> - TJ Tesla Pardubice </w:t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14:30</w:t>
      </w:r>
      <w:r>
        <w:tab/>
      </w:r>
      <w:r>
        <w:t>TJ Tesla Pardubice 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>Přelouč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15:30</w:t>
      </w:r>
      <w:r>
        <w:tab/>
      </w:r>
      <w:r>
        <w:t>TJ Kuželky Česká Lípa 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Verneřice</w:t>
      </w:r>
      <w:r>
        <w:t> - TJ Dynamo Liberec</w:t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Verneřice</w:t>
      </w:r>
      <w:r>
        <w:t> - SKK Náchod</w:t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13:00</w:t>
      </w:r>
      <w:r>
        <w:tab/>
      </w:r>
      <w:r>
        <w:t>KK Kolín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Verneřice</w:t>
      </w:r>
      <w:r>
        <w:t> - TJ Sokol Chotoviny </w:t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Verneřice</w:t>
      </w:r>
      <w:r>
        <w:t> - SKK Hořice B</w:t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17:00</w:t>
      </w:r>
      <w:r>
        <w:tab/>
      </w:r>
      <w:r>
        <w:t>TJ Radlice A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Verneřice</w:t>
      </w:r>
      <w:r>
        <w:t> - SK Žižkov Praha</w:t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Kuželky Česká Lípa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14:30</w:t>
      </w:r>
      <w:r>
        <w:tab/>
      </w:r>
      <w:r>
        <w:t>TJ Tesla Pardubice 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>Přelouč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Kuželky Česká Lípa </w:t>
      </w:r>
      <w:r>
        <w:t> - TJ Dynamo Liberec</w:t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07.10.23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Kuželky Česká Lípa </w:t>
      </w:r>
      <w:r>
        <w:t> - SKK Náchod</w:t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13:00</w:t>
      </w:r>
      <w:r>
        <w:tab/>
      </w:r>
      <w:r>
        <w:t>KK Kolín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10:00</w:t>
      </w:r>
      <w:r>
        <w:tab/>
      </w:r>
      <w:r>
        <w:t>SK Verneřice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Kuželky Česká Lípa </w:t>
      </w:r>
      <w:r>
        <w:t> - TJ Sokol Chotoviny </w:t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Kuželky Česká Lípa </w:t>
      </w:r>
      <w:r>
        <w:t> - SKK Hořice B</w:t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Kuželky Česká Lípa </w:t>
      </w:r>
      <w:r>
        <w:t> - SK Žižkov Praha</w:t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17:00</w:t>
      </w:r>
      <w:r>
        <w:tab/>
      </w:r>
      <w:r>
        <w:t>TJ Radlice A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Kuželky Česká Lípa </w:t>
      </w:r>
      <w:r>
        <w:t> - SK Verneřice</w:t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Kuželky Česká Lípa </w:t>
      </w:r>
      <w:r>
        <w:t> - TJ Tesla Pardubice </w:t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Kuželky Česká Lípa </w:t>
      </w:r>
      <w:r>
        <w:t> - KK Jiří Poděbrady</w:t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Kuželky Česká Lípa </w:t>
      </w:r>
      <w:r>
        <w:t> - KK Kolín</w:t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17:00</w:t>
      </w:r>
      <w:r>
        <w:tab/>
      </w:r>
      <w:r>
        <w:t>TJ Sokol Chotoviny 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Kuželky Česká Lípa </w:t>
      </w:r>
      <w:r>
        <w:t> - TJ Sokol Benešov </w:t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17:00</w:t>
      </w:r>
      <w:r>
        <w:tab/>
      </w:r>
      <w:r>
        <w:t>SKK Hořice B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Kuželky Česká Lípa </w:t>
      </w:r>
      <w:r>
        <w:t> - TJ Radlice A</w:t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Dynamo Liberec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SK Verneřice</w:t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15:30</w:t>
      </w:r>
      <w:r>
        <w:tab/>
      </w:r>
      <w:r>
        <w:t>TJ Kuželky Česká Lípa 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14:30</w:t>
      </w:r>
      <w:r>
        <w:tab/>
      </w:r>
      <w:r>
        <w:t>TJ Tesla Pardubice 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>Přelouč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KK Jiří Poděbrady</w:t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KK Kolín</w:t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17:00</w:t>
      </w:r>
      <w:r>
        <w:tab/>
      </w:r>
      <w:r>
        <w:t>TJ Sokol Chotoviny 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TJ Sokol Benešov </w:t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TJ Radlice A</w:t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17:00</w:t>
      </w:r>
      <w:r>
        <w:tab/>
      </w:r>
      <w:r>
        <w:t>SKK Hořice B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17:00</w:t>
      </w:r>
      <w:r>
        <w:tab/>
      </w:r>
      <w:r>
        <w:t>TJ Radlice A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SK Žižkov Praha</w:t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10:00</w:t>
      </w:r>
      <w:r>
        <w:tab/>
      </w:r>
      <w:r>
        <w:t>SK Verneřice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TJ Kuželky Česká Lípa </w:t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TJ Tesla Pardubice </w:t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SKK Náchod</w:t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13:00</w:t>
      </w:r>
      <w:r>
        <w:tab/>
      </w:r>
      <w:r>
        <w:t>KK Kolín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TJ Sokol Chotoviny </w:t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SKK Hořice B</w:t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Jiří Poděbrady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SK Žižkov Praha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10:00</w:t>
      </w:r>
      <w:r>
        <w:tab/>
      </w:r>
      <w:r>
        <w:t>SK Verneřice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07.10.23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TJ Kuželky Česká Lípa 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14:30</w:t>
      </w:r>
      <w:r>
        <w:tab/>
      </w:r>
      <w:r>
        <w:t>TJ Tesla Pardubice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Přelouč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17:00</w:t>
      </w:r>
      <w:r>
        <w:tab/>
      </w:r>
      <w:r>
        <w:t>TJ Radlice A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SKK Náchod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13:00</w:t>
      </w:r>
      <w:r>
        <w:tab/>
      </w:r>
      <w:r>
        <w:t>KK Kolín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TJ Sokol Chotoviny 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SKK Hořice B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17.01.24</w:t>
      </w:r>
      <w:r>
        <w:tab/>
      </w:r>
      <w:r>
        <w:t>st</w:t>
      </w:r>
      <w:r>
        <w:tab/>
      </w:r>
      <w:r>
        <w:t>18:00</w:t>
      </w:r>
      <w:r>
        <w:tab/>
      </w:r>
      <w:r>
        <w:t>SKK Hořice B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TJ Radlice A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SK Verneřice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15:30</w:t>
      </w:r>
      <w:r>
        <w:tab/>
      </w:r>
      <w:r>
        <w:t>TJ Kuželky Česká Lípa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TJ Dynamo Liberec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TJ Tesla Pardubice 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KK Kolín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17:00</w:t>
      </w:r>
      <w:r>
        <w:tab/>
      </w:r>
      <w:r>
        <w:t>TJ Sokol Chotoviny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TJ Sokol Benešov 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Náchod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TJ Radlice A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15:30</w:t>
      </w:r>
      <w:r>
        <w:tab/>
      </w:r>
      <w:r>
        <w:t>TJ Kuželky Česká Lípa 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22.10.23</w:t>
      </w:r>
      <w:r>
        <w:tab/>
      </w:r>
      <w:r>
        <w:t>ne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Náchod</w:t>
      </w:r>
      <w:r>
        <w:t> - SK Verneřice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TJ Dynamo Liberec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17:00</w:t>
      </w:r>
      <w:r>
        <w:tab/>
      </w:r>
      <w:r>
        <w:t>SKK Hořice B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14:30</w:t>
      </w:r>
      <w:r>
        <w:tab/>
      </w:r>
      <w:r>
        <w:t>TJ Tesla Pardubice 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>Přelouč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KK Kolín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TJ Sokol Benešov 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17:00</w:t>
      </w:r>
      <w:r>
        <w:tab/>
      </w:r>
      <w:r>
        <w:t>TJ Sokol Chotoviny 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SKK Hořice B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17:00</w:t>
      </w:r>
      <w:r>
        <w:tab/>
      </w:r>
      <w:r>
        <w:t>TJ Radlice A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SK Žižkov Praha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10:00</w:t>
      </w:r>
      <w:r>
        <w:tab/>
      </w:r>
      <w:r>
        <w:t>SK Verneřice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TJ Kuželky Česká Lípa 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KK Jiří Poděbrady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TJ Tesla Pardubice 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13:00</w:t>
      </w:r>
      <w:r>
        <w:tab/>
      </w:r>
      <w:r>
        <w:t>KK Kolín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</w:t>
      </w:r>
      <w:r>
        <w:t> - TJ Sokol Chotoviny 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Kolín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Kolín</w:t>
      </w:r>
      <w:r>
        <w:t> - SKK Hořice B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17:00</w:t>
      </w:r>
      <w:r>
        <w:tab/>
      </w:r>
      <w:r>
        <w:t>TJ Radlice A - </w:t>
      </w:r>
      <w:r>
        <w:rPr>
          <w:color w:val="00B050"/>
        </w:rPr>
        <w:t>KK Kolín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Kolín</w:t>
      </w:r>
      <w:r>
        <w:t> - SK Žižkov Praha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10:00</w:t>
      </w:r>
      <w:r>
        <w:tab/>
      </w:r>
      <w:r>
        <w:t>SK Verneřice - </w:t>
      </w:r>
      <w:r>
        <w:rPr>
          <w:color w:val="00B050"/>
        </w:rPr>
        <w:t>KK Kolín</w:t>
      </w:r>
      <w:r>
        <w:t/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Kolín</w:t>
      </w:r>
      <w:r>
        <w:t> - TJ Kuželky Česká Lípa 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KK Kolín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KK Kolín</w:t>
      </w:r>
      <w:r>
        <w:t/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Kolín</w:t>
      </w:r>
      <w:r>
        <w:t> - KK Jiří Poděbrady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KK Kolín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Kolín</w:t>
      </w:r>
      <w:r>
        <w:t> - TJ Sokol Chotoviny 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14:30</w:t>
      </w:r>
      <w:r>
        <w:tab/>
      </w:r>
      <w:r>
        <w:t>TJ Tesla Pardubice  - </w:t>
      </w:r>
      <w:r>
        <w:rPr>
          <w:color w:val="00B050"/>
        </w:rPr>
        <w:t>KK Kolín</w:t>
      </w:r>
      <w:r>
        <w:t/>
      </w:r>
      <w:r>
        <w:tab/>
      </w:r>
      <w:r>
        <w:rPr>
          <w:sz w:val="14"/>
          <w:szCs w:val="14"/>
        </w:rPr>
        <w:t>Přelouč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17:00</w:t>
      </w:r>
      <w:r>
        <w:tab/>
      </w:r>
      <w:r>
        <w:t>TJ Sokol Chotoviny  - </w:t>
      </w:r>
      <w:r>
        <w:rPr>
          <w:color w:val="00B050"/>
        </w:rPr>
        <w:t>KK Kolín</w:t>
      </w:r>
      <w:r>
        <w:t/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Kolín</w:t>
      </w:r>
      <w:r>
        <w:t> - TJ Sokol Benešov 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14:00</w:t>
      </w:r>
      <w:r>
        <w:tab/>
      </w:r>
      <w:r>
        <w:t>SKK Hořice B - </w:t>
      </w:r>
      <w:r>
        <w:rPr>
          <w:color w:val="00B050"/>
        </w:rPr>
        <w:t>KK Kolín</w:t>
      </w:r>
      <w:r>
        <w:t/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Kolín</w:t>
      </w:r>
      <w:r>
        <w:t> - TJ Radlice A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KK Kolín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Kolín</w:t>
      </w:r>
      <w:r>
        <w:t> - SK Verneřice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15:30</w:t>
      </w:r>
      <w:r>
        <w:tab/>
      </w:r>
      <w:r>
        <w:t>TJ Kuželky Česká Lípa  - </w:t>
      </w:r>
      <w:r>
        <w:rPr>
          <w:color w:val="00B050"/>
        </w:rPr>
        <w:t>KK Kolín</w:t>
      </w:r>
      <w:r>
        <w:t/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Kolín</w:t>
      </w:r>
      <w:r>
        <w:t> - TJ Dynamo Liberec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KK Kolín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Kolín</w:t>
      </w:r>
      <w:r>
        <w:t> - SKK Náchod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Kolín</w:t>
      </w:r>
      <w:r>
        <w:t> - TJ Tesla Pardubice 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Tesla Pardubice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Tesla Pardubice </w:t>
      </w:r>
      <w:r>
        <w:t> - TJ Kuželky Česká Lípa </w:t>
      </w:r>
      <w:r>
        <w:tab/>
      </w:r>
      <w:r>
        <w:rPr>
          <w:sz w:val="14"/>
          <w:szCs w:val="14"/>
        </w:rPr>
        <w:t>Přelouč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Tesla Pardubice </w:t>
      </w:r>
      <w:r>
        <w:t> - TJ Dynamo Liberec</w:t>
      </w:r>
      <w:r>
        <w:tab/>
      </w:r>
      <w:r>
        <w:rPr>
          <w:sz w:val="14"/>
          <w:szCs w:val="14"/>
        </w:rPr>
        <w:t>Přelouč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17:00</w:t>
      </w:r>
      <w:r>
        <w:tab/>
      </w:r>
      <w:r>
        <w:t>SKK Hořice B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Tesla Pardubice </w:t>
      </w:r>
      <w:r>
        <w:t> - KK Jiří Poděbrady</w:t>
      </w:r>
      <w:r>
        <w:tab/>
      </w:r>
      <w:r>
        <w:rPr>
          <w:sz w:val="14"/>
          <w:szCs w:val="14"/>
        </w:rPr>
        <w:t>Přelouč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17:00</w:t>
      </w:r>
      <w:r>
        <w:tab/>
      </w:r>
      <w:r>
        <w:t>TJ Sokol Chotoviny 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09.11.23</w:t>
      </w:r>
      <w:r>
        <w:tab/>
      </w:r>
      <w:r>
        <w:t>čt</w:t>
      </w:r>
      <w:r>
        <w:tab/>
      </w:r>
      <w:r>
        <w:t>18:00</w:t>
      </w:r>
      <w:r>
        <w:tab/>
      </w:r>
      <w:r>
        <w:t>TJ Radlice A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Tesla Pardubice </w:t>
      </w:r>
      <w:r>
        <w:t> - SKK Náchod</w:t>
      </w:r>
      <w:r>
        <w:tab/>
      </w:r>
      <w:r>
        <w:rPr>
          <w:sz w:val="14"/>
          <w:szCs w:val="14"/>
        </w:rPr>
        <w:t>Přelouč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10:00</w:t>
      </w:r>
      <w:r>
        <w:tab/>
      </w:r>
      <w:r>
        <w:t>SK Verneřice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Tesla Pardubice </w:t>
      </w:r>
      <w:r>
        <w:t> - KK Kolín</w:t>
      </w:r>
      <w:r>
        <w:tab/>
      </w:r>
      <w:r>
        <w:rPr>
          <w:sz w:val="14"/>
          <w:szCs w:val="14"/>
        </w:rPr>
        <w:t>Přelouč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Tesla Pardubice </w:t>
      </w:r>
      <w:r>
        <w:t> - SK Verneřice</w:t>
      </w:r>
      <w:r>
        <w:tab/>
      </w:r>
      <w:r>
        <w:rPr>
          <w:sz w:val="14"/>
          <w:szCs w:val="14"/>
        </w:rPr>
        <w:t>Přelouč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Tesla Pardubice </w:t>
      </w:r>
      <w:r>
        <w:t> - TJ Sokol Chotoviny </w:t>
      </w:r>
      <w:r>
        <w:tab/>
      </w:r>
      <w:r>
        <w:rPr>
          <w:sz w:val="14"/>
          <w:szCs w:val="14"/>
        </w:rPr>
        <w:t>Přelouč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15:30</w:t>
      </w:r>
      <w:r>
        <w:tab/>
      </w:r>
      <w:r>
        <w:t>TJ Kuželky Česká Lípa 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Tesla Pardubice </w:t>
      </w:r>
      <w:r>
        <w:t> - TJ Sokol Benešov </w:t>
      </w:r>
      <w:r>
        <w:tab/>
      </w:r>
      <w:r>
        <w:rPr>
          <w:sz w:val="14"/>
          <w:szCs w:val="14"/>
        </w:rPr>
        <w:t>Přelouč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Tesla Pardubice </w:t>
      </w:r>
      <w:r>
        <w:t> - SKK Hořice B</w:t>
      </w:r>
      <w:r>
        <w:tab/>
      </w:r>
      <w:r>
        <w:rPr>
          <w:sz w:val="14"/>
          <w:szCs w:val="14"/>
        </w:rPr>
        <w:t>Přelouč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Tesla Pardubice </w:t>
      </w:r>
      <w:r>
        <w:t> - TJ Radlice A</w:t>
      </w:r>
      <w:r>
        <w:tab/>
      </w:r>
      <w:r>
        <w:rPr>
          <w:sz w:val="14"/>
          <w:szCs w:val="14"/>
        </w:rPr>
        <w:t>Přelouč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Tesla Pardubice </w:t>
      </w:r>
      <w:r>
        <w:t> - SK Žižkov Praha</w:t>
      </w:r>
      <w:r>
        <w:tab/>
      </w:r>
      <w:r>
        <w:rPr>
          <w:sz w:val="14"/>
          <w:szCs w:val="14"/>
        </w:rPr>
        <w:t>Přelouč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13:00</w:t>
      </w:r>
      <w:r>
        <w:tab/>
      </w:r>
      <w:r>
        <w:t>KK Kolín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Chotoviny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Chotoviny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Lipová 300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391 37 Chotoviny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Bartoň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777 932 321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andel.honza@seznam.cz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Otradovcová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775 203 691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otradovcovapavlina@seznam.cz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Benešov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438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256 01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Kočí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724 112 416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koci.lukas@gmail.com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Červ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724 268 846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CervMarek@seznam.cz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Hořice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Hořice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Janderova 2156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508 01 Hořice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Košťál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 420 724 263 63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radkost@seznam.cz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Černý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731 053 315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onas.cerny@seznam.cz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Radlice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Radotín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Popelce 1320/15b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150 00 Praha 5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Miloš Beneš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724440446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benesmilos@seznam.cz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Miloš Beneš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724440446.60377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benesmilos@seznam.cz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Žižkov Praha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Veverka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602234352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petrveverka@mymail.cz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Vacek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602 474 966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lukas.vacek6@gmail.com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Verneřice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Kuželky Česká Lípa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areál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407 25 Verneřice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Mach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734 729 864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radek.mach@centrum.cz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Patrik Kukeně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736 127 335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kukky01@email.cz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Kuželky Česká Lípa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Kuželky Česká Lípa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Partyzánská 3158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470 01 Česká Lípa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Malý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607 248 828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miroslav.maly@tiscali.cz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Kyzivát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731 611 261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kyzivat@seznam.cz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Dynamo Liberec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Sport Park Liberec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 Park Liberec, Jeron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460 01 Liberec 7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Zejda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723147943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zejdic@seznam.cz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Lubomír Kudrna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602 935 944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dynamo.liberec@seznam.cz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Jiří Poděbrady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Poděbrady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290 01 Poděbrady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Tomáš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724610045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petrtomas@gmail.com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Kazda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736 669 208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kazda@redfire.cz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Náchod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Tyrsova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547 01 Nachod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Tomas Majer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724 115 569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tomy@atlas.cz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Aneta Cvejnova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725 331 925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anetcvejnova@seznam.cz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Kolín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 Kutná Hora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284 01 Kutná Hora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Holosko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733208525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lukasczf@seznam.cz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Moták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605790682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milan.motak@centrum.cz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Tesla Pardubice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Přelouč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Hronovická 406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530 02 Pardubice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Šic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777 125 361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9655@seznam.cz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Krumplová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603 212 812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hakr1@tiscali.cz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