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Vysočina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Vedouci druzstev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Čejka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Dúška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BOPO Třebíč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Pelhřimov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22.02.24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Spartak Pelhřimov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Slovan Kamenice nad Lipou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BOPO Třebíč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BOPO Třebíč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16:00</w:t>
      </w:r>
      <w:r>
        <w:tab/>
      </w:r>
      <w:r>
        <w:t>TJ Slovan Kamenice nad Lipou C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BOPO Třebíč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BOPO Třebíč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Cetoraz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Cetoraz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Sokol Cetoraz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Nové Město na Moravě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11.01.24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16.02.24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 B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Nové Město na Moravě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Třebíč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Spartak Pelhřimov C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05.10.23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Třebíč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08.02.24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TJ Třebíč C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Jihlava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KK Jihlava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BOPO Třebíč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Nové Město na Moravě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19.10.23</w:t>
      </w:r>
      <w:r>
        <w:tab/>
      </w:r>
      <w:r>
        <w:t>čt</w:t>
      </w:r>
      <w:r>
        <w:tab/>
      </w:r>
      <w:r>
        <w:t>19:00</w:t>
      </w:r>
      <w:r>
        <w:tab/>
      </w:r>
      <w:r>
        <w:t>TJ Spartak Pelhřimov C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KK Jihlava C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Spartak Pelhřimov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Slovan Kamenice nad Lipou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BOPO Třebíč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TJ Sokol Cetoraz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23.02.24</w:t>
      </w:r>
      <w:r>
        <w:tab/>
      </w:r>
      <w:r>
        <w:t>pá</w:t>
      </w:r>
      <w:r>
        <w:tab/>
      </w:r>
      <w:r>
        <w:t>19:00</w:t>
      </w:r>
      <w:r>
        <w:tab/>
      </w:r>
      <w:r>
        <w:t>TJ Slovan Kamenice nad Lipou C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C</w:t>
      </w:r>
      <w:r>
        <w:t> - KK Jihlava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Třebíč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15.03.24</w:t>
      </w:r>
      <w:r>
        <w:tab/>
      </w:r>
      <w:r>
        <w:t>pá</w:t>
      </w:r>
      <w:r>
        <w:tab/>
      </w:r>
      <w:r>
        <w:t>19:00</w:t>
      </w:r>
      <w:r>
        <w:tab/>
      </w:r>
      <w:r>
        <w:t>TJ Spartak Pelhřimov B - </w:t>
      </w:r>
      <w:r>
        <w:rPr>
          <w:color w:val="00B050"/>
        </w:rPr>
        <w:t>TJ Třebíč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Fučík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777724466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fucik.pepa1@gmail.com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604 551 935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davidschober@email.cz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BOPO Třebíč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Bopo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Vrchlického 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Štark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731 595 836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papouskova.d@email.cz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 Drápela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724 680 700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bohumil.drapela@cez.cz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Cetoraz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Cetoraz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Cetoraz 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11 Cetoraz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Macek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777175263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mukacek@email.cz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Křížová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607 163 678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kkrizova@tiscali.cz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Partlová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724 842 894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annakubenova@seznam.cz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Turková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602 330 067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sara.turkova@seznam.cz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605 779 473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Nedoma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605743706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jara.nedoma@seznam.cz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Brátka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724175040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bobis.b@centrum.cz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