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Kammelová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Kammelová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Trutnov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Třebíč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CB Dobřany Klokani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>TJ Valašské Meziříčí B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Trutnov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Valašské Meziříčí B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Valašské Meziříčí B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14.01.24</w:t>
      </w:r>
      <w:r>
        <w:tab/>
      </w:r>
      <w:r>
        <w:t>ne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18:00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>CB Dobřany Klokani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15.10.23</w:t>
      </w:r>
      <w:r>
        <w:tab/>
      </w:r>
      <w:r>
        <w:t>ne</w:t>
      </w:r>
      <w:r>
        <w:tab/>
      </w:r>
      <w:r>
        <w:t>14:00</w:t>
      </w:r>
      <w:r>
        <w:tab/>
      </w:r>
      <w:r>
        <w:t>TJ Valašské Meziříčí B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KK Vyškov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KK Sadská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Třebíč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14.01.24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Sadská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 Matouš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