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-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Hodinář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Šebelík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Valenta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Šulc Vaclav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Šulc Václav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Veronika Šílová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Kesner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Šebelík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Michajlovič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Lanzendörfer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VTŽ Chomutov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VTŽ Chomutov B</w:t>
      </w:r>
      <w:r>
        <w:t> - TJ Sokol Údlice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Sokol Údlice C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VTŽ Chomutov B</w:t>
      </w:r>
      <w:r>
        <w:t> - TJ Slovan Vejprty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Elektrárny Kadaň C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Bílina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KK Louny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KK Louny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Sokol Údlice C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15:30</w:t>
      </w:r>
      <w:r>
        <w:tab/>
      </w:r>
      <w:r>
        <w:t>TJ VTŽ Chomutov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Slovan Vejprty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Elektrárny Kadaň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 B</w:t>
      </w:r>
      <w:r>
        <w:t> - TJ Lokomotiva Žatec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KK Louny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SKK Bílina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VTŽ Chomutov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Sokol Údlice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SKK Bílina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Elektrárny Kadaň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06.04.24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Slovan Vejprty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VTŽ Chomutov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Slovan Vejprty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Lokomotiva Žatec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Údlice C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 C</w:t>
      </w:r>
      <w:r>
        <w:t> - SKK Bílina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Údlice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KK Louny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16.01.24</w:t>
      </w:r>
      <w:r>
        <w:tab/>
      </w:r>
      <w:r>
        <w:t>út</w:t>
      </w:r>
      <w:r>
        <w:tab/>
      </w:r>
      <w:r>
        <w:t>17:00</w:t>
      </w:r>
      <w:r>
        <w:tab/>
      </w:r>
      <w:r>
        <w:t>TJ Slovan Vejprty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Údlice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28.03.24</w:t>
      </w:r>
      <w:r>
        <w:tab/>
      </w:r>
      <w:r>
        <w:t>čt</w:t>
      </w:r>
      <w:r>
        <w:tab/>
      </w:r>
      <w:r>
        <w:t>16:00</w:t>
      </w:r>
      <w:r>
        <w:tab/>
      </w:r>
      <w:r>
        <w:t>SKK Bílina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Slovan Vejprty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SKK Bílina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TJ KK Louny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Sokol Údlice C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TJ VTŽ Chomutov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SKK Bílina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TJ Slovan Vejprty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TJ Sokol Údlice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TJ Elektrárny Kadaň C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TJ KK Louny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29.03.24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Sokol Údlice C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06.04.24</w:t>
      </w:r>
      <w:r>
        <w:tab/>
      </w:r>
      <w:r>
        <w:t>so</w:t>
      </w:r>
      <w:r>
        <w:tab/>
      </w:r>
      <w:r>
        <w:t>15:00</w:t>
      </w:r>
      <w:r>
        <w:tab/>
      </w:r>
      <w:r>
        <w:t>TJ KK Louny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TJ VTŽ Chomutov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KK Louny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Sokol Údlice C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VTŽ Chomutov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Lokomotiva Žatec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Elektrárny Kadaň C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Slovan Vejprty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SKK Bílina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Sokol Údlice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Sokol Údlice C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VTŽ Chomutov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06.04.24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KK Louny B</w:t>
      </w:r>
      <w:r>
        <w:t> - TJ Lokomotiva Žatec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13.04.24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 C</w:t>
      </w:r>
      <w:r>
        <w:t> - TJ Lokomotiva Žatec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SKK Bílina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Sokol Údlice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Elektrárny Kadaň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09.12.23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Slovan Vejprty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KK Louny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VTŽ Chomutov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Lokomotiva Žatec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VTŽ Chomutov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29.03.24</w:t>
      </w:r>
      <w:r>
        <w:tab/>
      </w:r>
      <w:r>
        <w:t>pá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13.04.24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KK Louny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Bílina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Elektrárny Kadaň C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Lokomotiva Žatec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KK Louny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VTŽ Chomutov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TJ Elektrárny Kadaň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C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Slovan Vejprty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Slovan Vejprty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28.03.24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Bílina B</w:t>
      </w:r>
      <w:r>
        <w:t> - TJ Elektrárny Kadaň C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Vejprty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KK Louny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 C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Bílina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>TJ VTŽ Chomutov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VTŽ Chomutov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Vejprty</w:t>
      </w:r>
      <w:r>
        <w:t> - TJ Elektrárny Kadaň C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Bílina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06.04.24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Elektrárny Kadaň C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