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Pavlů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Šenkýř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Rak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Večeřa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Večeřa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Pavlů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Medek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Veverky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23.01.24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Ivanovice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KK Velen Boskovice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Blansko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KK Velen Boskovice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SOS Židenice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26.03.24</w:t>
      </w:r>
      <w:r>
        <w:tab/>
      </w:r>
      <w:r>
        <w:t>út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19:30</w:t>
      </w:r>
      <w:r>
        <w:tab/>
      </w:r>
      <w:r>
        <w:t>KK Velen Boskovice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Réna Ivančice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>KK Velen Boskovice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KK Blansko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Velen Boskovice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Velen Boskovice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Velen Boskovice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Velen Boskovice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Velen Boskovice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Večeřa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602 505 100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vecerapetr276@seznam.cz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Ivanovice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737 184 053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miraflek@seznam.cz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Winterová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720 312 448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magda.bruzova@seznam.cz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SOS Židenice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Majerová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602 405 494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iva.maj@seznam.cz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Hoffmann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775 561 653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hoffa5@seznam.cz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Réna Ivančice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Réna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Rybářská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737 416 169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ludek.kolar@seznam.cz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Kremláček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602149036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eda.kremlacek@seznam.cz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Romana Sedlářová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728966183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sedlarova.romana@email.cz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Coufal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603 772 780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coufalcr@centrum.cz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Pospíšil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606 876 410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733 509 368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nova.t@centrum.cz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Velen Boskovice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Boskovice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1602/8a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680 01 Boskovice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606 146 130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sefrant@seznam.cz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