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>TJ Třebíč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Slovan Jindřichův Hradec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Jindřichův Hradec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15:00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Neuvirt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722 073 131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jenicek.neuvirt@gmail.com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