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Tábor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Mihál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Křemenová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Klimeš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Jinda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Lišková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Votrubová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Ondřej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Chotoviny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Soběslav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Lišková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So. Chýnov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Tábor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Hilton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KK Hilton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Hilton C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Chotoviny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So. Chotoviny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Chotoviny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So. Chýnov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14.12.23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So. Chýnov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So. Chýnov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Soběslav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Soběslav B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Sp. Soběslav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Tábor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19:00</w:t>
      </w:r>
      <w:r>
        <w:tab/>
      </w:r>
      <w:r>
        <w:t>Loko Tábor D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Tábor C</w:t>
      </w:r>
      <w:r>
        <w:t> - Loko Tábor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Tábor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14.12.23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KK Hilton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Sp. Soběslav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24.01.24</w:t>
      </w:r>
      <w:r>
        <w:tab/>
      </w:r>
      <w:r>
        <w:t>st</w:t>
      </w:r>
      <w:r>
        <w:tab/>
      </w:r>
      <w:r>
        <w:t>17:00</w:t>
      </w:r>
      <w:r>
        <w:tab/>
      </w:r>
      <w:r>
        <w:t>So. Chotoviny D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Loko Tábor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Chýnov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KK Hilton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Sp. Soběslav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Loko Tábor D</w:t>
      </w:r>
      <w:r>
        <w:t> - So. Chotoviny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Loko Tábor C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So. Chýnov B - </w:t>
      </w:r>
      <w:r>
        <w:rPr>
          <w:color w:val="00B050"/>
        </w:rPr>
        <w:t>Loko Tábor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Maroušek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jarmilkylar@seznam.cz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Chotoviny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Lišková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722536346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nohejlovci@seznam.cz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So. Chýnov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Chýnov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316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55 Chýnov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Hes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728456192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hestom@seznam.cz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736 604 956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maskova.bl@seznam.cz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Soběslav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401/2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392 01 Soběslav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Votrubová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733716888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votrubova.martina@seznam.cz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Chalaš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721 985 757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jchalas@cbox.cz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Ondřej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725514832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z.ondrej@tiscali.cz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Tábor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Havrankova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731404035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monika.havrankova@centrum.cz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