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Středočeský krajský přebor I. třídy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Hejduk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Hejduk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Leoš Chalupa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Nový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Hejduk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Nový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Hejduk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Hejduk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Hejduk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Volhejn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Kocourek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Kocourek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Cukr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Kocourek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Zborník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Svoboda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Hejduk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Kosmonosy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Kosmonosy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B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11.02.25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12.03.25</w:t>
      </w:r>
      <w:r>
        <w:tab/>
      </w:r>
      <w:r>
        <w:t>st</w:t>
      </w:r>
      <w:r>
        <w:tab/>
      </w:r>
      <w:r>
        <w:t>18:30</w:t>
      </w:r>
      <w:r>
        <w:tab/>
      </w:r>
      <w:r>
        <w:t>KK Jiří Poděbrady B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KK Kosmonosy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D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Lhotka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Lhotka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25.02.25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Lhotka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Kovohutě Příbram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27.11.24</w:t>
      </w:r>
      <w:r>
        <w:tab/>
      </w:r>
      <w:r>
        <w:t>st</w:t>
      </w:r>
      <w:r>
        <w:tab/>
      </w:r>
      <w:r>
        <w:t>18:00</w:t>
      </w:r>
      <w:r>
        <w:tab/>
      </w:r>
      <w:r>
        <w:t>KK Jiří Poděbrady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TJ Kovohutě Příbram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01.12.24</w:t>
      </w:r>
      <w:r>
        <w:tab/>
      </w:r>
      <w:r>
        <w:t>ne</w:t>
      </w:r>
      <w:r>
        <w:tab/>
      </w:r>
      <w:r>
        <w:t>16:00</w:t>
      </w:r>
      <w:r>
        <w:tab/>
      </w:r>
      <w:r>
        <w:t>TJ Sokol Kostelec n.Č.l. 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 Kutná Hora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C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Sparta Kutná Hora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C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Vlašim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KK Vlašim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Sadská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Sadská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Sadská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Sadská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Sadská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18.04.25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Sadská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17:00</w:t>
      </w:r>
      <w:r>
        <w:tab/>
      </w:r>
      <w:r>
        <w:t>KK Sadská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27.11.24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Jiří Poděbrady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18.03.25</w:t>
      </w:r>
      <w:r>
        <w:tab/>
      </w:r>
      <w:r>
        <w:t>út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05.03.25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12.03.25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Jiří Poděbrady B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Jiří Poděbrady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KK Jiří Poděbrady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n.Č.l.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01.12.24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Kostelec n.Č.l. A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31.01.25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A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16.03.25</w:t>
      </w:r>
      <w:r>
        <w:tab/>
      </w:r>
      <w:r>
        <w:t>ne</w:t>
      </w:r>
      <w:r>
        <w:tab/>
      </w:r>
      <w:r>
        <w:t>16:00</w:t>
      </w:r>
      <w:r>
        <w:tab/>
      </w:r>
      <w:r>
        <w:t>KK Kolín B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Kostelec n.Č.l.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Kostelec n.Č.l. A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18.04.25</w:t>
      </w:r>
      <w:r>
        <w:tab/>
      </w:r>
      <w:r>
        <w:t>pá</w:t>
      </w:r>
      <w:r>
        <w:tab/>
      </w:r>
      <w:r>
        <w:t>17:00</w:t>
      </w:r>
      <w:r>
        <w:tab/>
      </w:r>
      <w:r>
        <w:t>TJ Sparta Kutná Hora C - </w:t>
      </w:r>
      <w:r>
        <w:rPr>
          <w:color w:val="00B050"/>
        </w:rPr>
        <w:t>TJ Sokol Kostelec n.Č.l.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04.11.24</w:t>
      </w:r>
      <w:r>
        <w:tab/>
      </w:r>
      <w:r>
        <w:t>po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Benešov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C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15.04.25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Sokol Benešov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Tehovec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18.03.25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Tehovec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Tehovec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18.04.25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Kuželky Tehovec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Kolín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Kolín B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Kolín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28.01.25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16.03.25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Kolín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Kolín B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B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B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B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B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B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KK Kolín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B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 Kutná Hora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26.02.25</w:t>
      </w:r>
      <w:r>
        <w:tab/>
      </w:r>
      <w:r>
        <w:t>st</w:t>
      </w:r>
      <w:r>
        <w:tab/>
      </w:r>
      <w:r>
        <w:t>18:00</w:t>
      </w:r>
      <w:r>
        <w:tab/>
      </w:r>
      <w:r>
        <w:t>KK Sadská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B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Kostelec n.Č.l. A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 Kutná Hora B</w:t>
      </w:r>
      <w:r>
        <w:t> - TJ Neratovice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15.04.25</w:t>
      </w:r>
      <w:r>
        <w:tab/>
      </w:r>
      <w:r>
        <w:t>út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TJ Sparta Kutná Hora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Neratovice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D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Jiří Poděbrady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Kostelec n.Č.l.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Benešov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Kuželky Tehovec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C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C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Sparta Kutná Hora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19:30</w:t>
      </w:r>
      <w:r>
        <w:tab/>
      </w:r>
      <w:r>
        <w:t>KK Sadská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Kosmonosy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KK Jiří Poděbrady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Neratovice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Lhotka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C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Kovohutě Příbram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Kuželky Tehovec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Sparta Kutná Hora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19:30</w:t>
      </w:r>
      <w:r>
        <w:tab/>
      </w:r>
      <w:r>
        <w:t>KK Kolín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Vlašim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 Kutná Hora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Sadská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Řehoř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728 712 056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jirka.gregor@seznam.cz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Lhotka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Lhotka - Hospoda U Hejduků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Hořejší 45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267 23 Lhotka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Hejduk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724 159 039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lhotka-kuzelky@seznam.cz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Hejduk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607 641 668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milan_hejduk@quick.cz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Příbram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Dušek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736 534 301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dusek.milan@seznam.cz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Trna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603 554 352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lubos.trna@seznam.cz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Sadská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Šturmová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737 941 003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marie.sturmova@email.cz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608 917 161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jirkamilka@gmail.com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n.Č.l.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Drábková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606 719 125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drabci@gmail.com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Tehovec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Tehovec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Volhejn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724 655 865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volhejnjan@seznam.cz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Kolín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Moták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702 227 354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milan.motak@centrum.cz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Moták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605790682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milan.motak@centrum.cz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Halfar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603 255 914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jiri.halfar@seznam.cz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Neratovice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Neratovice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Berty Pirunčíkové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277 11 Neratovice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724 903 240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jankoner@seznam.cz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Landová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736 506 529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eva.landova@seznam.cz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