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4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Kalina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Machulka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gryz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Kalina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Machulka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machulka Luboš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lubos machulka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fiser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fišer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koščo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machulka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Rapid Praha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A</w:t>
      </w:r>
      <w:r>
        <w:t> - SK Rapid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A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17.09.24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A</w:t>
      </w:r>
      <w:r>
        <w:t> - KK Slavoj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A</w:t>
      </w:r>
      <w:r>
        <w:t> - TJ Sokol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Velké Popovice C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21.10.24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B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29.10.24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A</w:t>
      </w:r>
      <w:r>
        <w:t> - SK Žižkov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E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A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Velké Popovice B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02.12.24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A</w:t>
      </w:r>
      <w:r>
        <w:t> - TJ Sokol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14.01.25</w:t>
      </w:r>
      <w:r>
        <w:tab/>
      </w:r>
      <w:r>
        <w:t>út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A</w:t>
      </w:r>
      <w:r>
        <w:t> - SK Rapid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A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04.02.25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A</w:t>
      </w:r>
      <w:r>
        <w:t> - KK Slavoj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A</w:t>
      </w:r>
      <w:r>
        <w:t> - TJ Sokol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Velké Popovice C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10.03.25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18.03.25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A</w:t>
      </w:r>
      <w:r>
        <w:t> - SK Žižkov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03.04.25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E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A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16.04.25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Velké Popovice B - </w:t>
      </w:r>
      <w:r>
        <w:rPr>
          <w:color w:val="00B050"/>
        </w:rPr>
        <w:t>SK Rapid Praha A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20.01.25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A</w:t>
      </w:r>
      <w:r>
        <w:t> - TJ Sokol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03.09.24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Velké Popovice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09.09.24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A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17.09.24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Rapid Praha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24.09.24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Žižkov Praha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08.10.24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Rudná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Velké Popovice B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Velké Popovice C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29.10.24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Rapid Praha 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04.11.24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12.11.24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19.11.24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KK Slavoj Praha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03.12.24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Velké Popovice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14.01.25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Velké Popovice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27.01.25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A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04.02.25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Rapid Praha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11.02.25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Žižkov Praha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11.03.25</w:t>
      </w:r>
      <w:r>
        <w:tab/>
      </w:r>
      <w:r>
        <w:t>út</w:t>
      </w:r>
      <w:r>
        <w:tab/>
      </w:r>
      <w:r>
        <w:t>17:30</w:t>
      </w:r>
      <w:r>
        <w:tab/>
      </w:r>
      <w:r>
        <w:t>KK Slavoj Praha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25.02.25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Rudná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Velké Popovice B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Velké Popovice C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18.03.25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Rapid Praha 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24.03.25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01.04.25</w:t>
      </w:r>
      <w:r>
        <w:tab/>
      </w:r>
      <w:r>
        <w:t>út</w:t>
      </w:r>
      <w:r>
        <w:tab/>
      </w:r>
      <w:r>
        <w:t>17:00</w:t>
      </w:r>
      <w:r>
        <w:tab/>
      </w:r>
      <w:r>
        <w:t>SK Žižkov Praha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08.04.25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KK Slavoj Praha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17.04.25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22.04.25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Velké Popovice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TJ Sokol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Velké Popovice C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SK Rapid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24.09.24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SK Rapid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KK Slavoj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Velké Popovice B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TJ Sokol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A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18.11.24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E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03.12.24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TJ Sokol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03.03.25</w:t>
      </w:r>
      <w:r>
        <w:tab/>
      </w:r>
      <w:r>
        <w:t>po</w:t>
      </w:r>
      <w:r>
        <w:tab/>
      </w:r>
      <w:r>
        <w:t>17:30</w:t>
      </w:r>
      <w:r>
        <w:tab/>
      </w:r>
      <w:r>
        <w:t>TJ Sokol Velké Popovice C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SK Rapid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11.02.25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SK Rapid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KK Slavoj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Velké Popovice B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TJ Sokol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24.03.25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A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E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07.04.25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17.04.25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E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22.04.25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Slavoj Praha E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Velké Popovice B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E</w:t>
      </w:r>
      <w:r>
        <w:t> - TJ Sokol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23.09.24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A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E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08.10.24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E</w:t>
      </w:r>
      <w:r>
        <w:t> - SK Rapid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E</w:t>
      </w:r>
      <w:r>
        <w:t> - TJ Sokol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Velké Popovice C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E</w:t>
      </w:r>
      <w:r>
        <w:t> - SK Rapid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19.11.24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E</w:t>
      </w:r>
      <w:r>
        <w:t> - SK Žižkov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02.12.24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25.03.25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E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Velké Popovice B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E</w:t>
      </w:r>
      <w:r>
        <w:t> - TJ Sokol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10.02.25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A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E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25.02.25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E</w:t>
      </w:r>
      <w:r>
        <w:t> - SK Rapid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E</w:t>
      </w:r>
      <w:r>
        <w:t> - TJ Sokol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Velké Popovice C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E</w:t>
      </w:r>
      <w:r>
        <w:t> - SK Rapid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08.04.25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17.04.25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E</w:t>
      </w:r>
      <w:r>
        <w:t> - SK Žižkov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22.04.25</w:t>
      </w:r>
      <w:r>
        <w:tab/>
      </w:r>
      <w:r>
        <w:t>út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KK Slavoj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Rudná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04.09.24</w:t>
      </w:r>
      <w:r>
        <w:tab/>
      </w:r>
      <w:r>
        <w:t>st</w:t>
      </w:r>
      <w:r>
        <w:tab/>
      </w:r>
      <w:r>
        <w:t>19:30</w:t>
      </w:r>
      <w:r>
        <w:tab/>
      </w:r>
      <w:r>
        <w:t>KK Slavoj Praha E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09.09.24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22.09.24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Rudná E</w:t>
      </w:r>
      <w:r>
        <w:t> - TJ Sokol Velké Popovice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Velké Popovice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SK Rapid Praha 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08.10.24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SK Žižkov Praha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KK Slavoj Praha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SK Rapid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Velké Popovice B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TJ Sokol Velké Popovice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A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SC Olympia Radotín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03.12.24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25.03.25</w:t>
      </w:r>
      <w:r>
        <w:tab/>
      </w:r>
      <w:r>
        <w:t>út</w:t>
      </w:r>
      <w:r>
        <w:tab/>
      </w:r>
      <w:r>
        <w:t>17:30</w:t>
      </w:r>
      <w:r>
        <w:tab/>
      </w:r>
      <w:r>
        <w:t>KK Slavoj Praha E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27.01.25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09.02.25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Rudná E</w:t>
      </w:r>
      <w:r>
        <w:t> - TJ Sokol Velké Popovice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Velké Popovice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SK Rapid Praha 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25.02.25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SK Žižkov Praha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KK Slavoj Praha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SK Rapid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Velké Popovice B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TJ Sokol Velké Popovice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07.04.25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A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17.04.25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SC Olympia Radotín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22.04.25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Velké Popovice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03.09.24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TJ Sokol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B</w:t>
      </w:r>
      <w:r>
        <w:t> - KK Slavoj Praha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22.09.24</w:t>
      </w:r>
      <w:r>
        <w:tab/>
      </w:r>
      <w:r>
        <w:t>ne</w:t>
      </w:r>
      <w:r>
        <w:tab/>
      </w:r>
      <w:r>
        <w:t>15:00</w:t>
      </w:r>
      <w:r>
        <w:tab/>
      </w:r>
      <w:r>
        <w:t>TJ Sokol Rudná E - </w:t>
      </w:r>
      <w:r>
        <w:rPr>
          <w:color w:val="00B050"/>
        </w:rPr>
        <w:t>TJ Sokol Velké Popovice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23.09.24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B</w:t>
      </w:r>
      <w:r>
        <w:t> - TJ Sokol Velké Popovice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07.10.24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A - </w:t>
      </w:r>
      <w:r>
        <w:rPr>
          <w:color w:val="00B050"/>
        </w:rPr>
        <w:t>TJ Sokol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B</w:t>
      </w:r>
      <w:r>
        <w:t> - SC Olympia Radotín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B</w:t>
      </w:r>
      <w:r>
        <w:t> - SK Žižkov Praha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E - </w:t>
      </w:r>
      <w:r>
        <w:rPr>
          <w:color w:val="00B050"/>
        </w:rPr>
        <w:t>TJ Sokol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B</w:t>
      </w:r>
      <w:r>
        <w:t> - TJ Sokol Rudná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B</w:t>
      </w:r>
      <w:r>
        <w:t> - SK Rapid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Velké Popovice C - </w:t>
      </w:r>
      <w:r>
        <w:rPr>
          <w:color w:val="00B050"/>
        </w:rPr>
        <w:t>TJ Sokol Velké Popovice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B</w:t>
      </w:r>
      <w:r>
        <w:t> - SK Rapid Praha A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03.12.24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Velké Popovice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14.01.25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TJ Sokol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B</w:t>
      </w:r>
      <w:r>
        <w:t> - KK Slavoj Praha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09.02.25</w:t>
      </w:r>
      <w:r>
        <w:tab/>
      </w:r>
      <w:r>
        <w:t>ne</w:t>
      </w:r>
      <w:r>
        <w:tab/>
      </w:r>
      <w:r>
        <w:t>14:00</w:t>
      </w:r>
      <w:r>
        <w:tab/>
      </w:r>
      <w:r>
        <w:t>TJ Sokol Rudná E - </w:t>
      </w:r>
      <w:r>
        <w:rPr>
          <w:color w:val="00B050"/>
        </w:rPr>
        <w:t>TJ Sokol Velké Popovice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10.02.25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Velké Popovice B</w:t>
      </w:r>
      <w:r>
        <w:t> - TJ Sokol Velké Popovice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24.02.25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A - </w:t>
      </w:r>
      <w:r>
        <w:rPr>
          <w:color w:val="00B050"/>
        </w:rPr>
        <w:t>TJ Sokol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B</w:t>
      </w:r>
      <w:r>
        <w:t> - SC Olympia Radotín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B</w:t>
      </w:r>
      <w:r>
        <w:t> - SK Žižkov Praha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20.03.25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E - </w:t>
      </w:r>
      <w:r>
        <w:rPr>
          <w:color w:val="00B050"/>
        </w:rPr>
        <w:t>TJ Sokol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B</w:t>
      </w:r>
      <w:r>
        <w:t> - TJ Sokol Rudná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B</w:t>
      </w:r>
      <w:r>
        <w:t> - SK Rapid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Velké Popovice C - </w:t>
      </w:r>
      <w:r>
        <w:rPr>
          <w:color w:val="00B050"/>
        </w:rPr>
        <w:t>TJ Sokol Velké Popovice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16.04.25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B</w:t>
      </w:r>
      <w:r>
        <w:t> - SK Rapid Praha A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22.04.25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Velké Popovice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Velké Popovice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03.09.24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Velké Popovice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C</w:t>
      </w:r>
      <w:r>
        <w:t> - SK Žižkov Praha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E - </w:t>
      </w:r>
      <w:r>
        <w:rPr>
          <w:color w:val="00B050"/>
        </w:rPr>
        <w:t>TJ Sokol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C</w:t>
      </w:r>
      <w:r>
        <w:t> - TJ Sokol Rudná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Velké Popovice B - </w:t>
      </w:r>
      <w:r>
        <w:rPr>
          <w:color w:val="00B050"/>
        </w:rPr>
        <w:t>TJ Sokol Velké Popovice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07.10.24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C</w:t>
      </w:r>
      <w:r>
        <w:t> - SK Rapid Praha A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C</w:t>
      </w:r>
      <w:r>
        <w:t> - SC Olympia Radotín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29.10.24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TJ Sokol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C</w:t>
      </w:r>
      <w:r>
        <w:t> - KK Slavoj Praha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TJ Sokol Velké Popovice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C</w:t>
      </w:r>
      <w:r>
        <w:t> - TJ Sokol Velké Popovice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C</w:t>
      </w:r>
      <w:r>
        <w:t> - SK Rapid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02.12.24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A - </w:t>
      </w:r>
      <w:r>
        <w:rPr>
          <w:color w:val="00B050"/>
        </w:rPr>
        <w:t>TJ Sokol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14.01.25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Velké Popovice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03.03.25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C</w:t>
      </w:r>
      <w:r>
        <w:t> - SK Žižkov Praha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06.02.25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E - </w:t>
      </w:r>
      <w:r>
        <w:rPr>
          <w:color w:val="00B050"/>
        </w:rPr>
        <w:t>TJ Sokol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C</w:t>
      </w:r>
      <w:r>
        <w:t> - TJ Sokol Rudná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21.02.25</w:t>
      </w:r>
      <w:r>
        <w:tab/>
      </w:r>
      <w:r>
        <w:t>pá</w:t>
      </w:r>
      <w:r>
        <w:tab/>
      </w:r>
      <w:r>
        <w:t>16:00</w:t>
      </w:r>
      <w:r>
        <w:tab/>
      </w:r>
      <w:r>
        <w:t>TJ Sokol Velké Popovice B - </w:t>
      </w:r>
      <w:r>
        <w:rPr>
          <w:color w:val="00B050"/>
        </w:rPr>
        <w:t>TJ Sokol Velké Popovice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24.02.25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C</w:t>
      </w:r>
      <w:r>
        <w:t> - SK Rapid Praha A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C</w:t>
      </w:r>
      <w:r>
        <w:t> - SC Olympia Radotín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18.03.25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TJ Sokol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C</w:t>
      </w:r>
      <w:r>
        <w:t> - KK Slavoj Praha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TJ Sokol Velké Popovice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C</w:t>
      </w:r>
      <w:r>
        <w:t> - TJ Sokol Velké Popovice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14.04.25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Velké Popovice C</w:t>
      </w:r>
      <w:r>
        <w:t> - SK Rapid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20.01.25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A - </w:t>
      </w:r>
      <w:r>
        <w:rPr>
          <w:color w:val="00B050"/>
        </w:rPr>
        <w:t>TJ Sokol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Rapid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02.09.24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A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09.09.24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17.09.24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23.09.24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01.10.24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07.10.24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B</w:t>
      </w:r>
      <w:r>
        <w:t> - SK Rapid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04.11.24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Velké Popovice B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18.11.24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SK Žižkov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Velké Popovice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02.12.24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KK Slavoj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14.01.25</w:t>
      </w:r>
      <w:r>
        <w:tab/>
      </w:r>
      <w:r>
        <w:t>út</w:t>
      </w:r>
      <w:r>
        <w:tab/>
      </w:r>
      <w:r>
        <w:t>19:30</w:t>
      </w:r>
      <w:r>
        <w:tab/>
      </w:r>
      <w:r>
        <w:t>SK Rapid Praha A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27.01.25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04.02.25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10.02.25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18.02.25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24.02.25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06.03.25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10.03.25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SK Rapid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24.03.25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Velké Popovice B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07.04.25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SK Žižkov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14.04.25</w:t>
      </w:r>
      <w:r>
        <w:tab/>
      </w:r>
      <w:r>
        <w:t>po</w:t>
      </w:r>
      <w:r>
        <w:tab/>
      </w:r>
      <w:r>
        <w:t>17:30</w:t>
      </w:r>
      <w:r>
        <w:tab/>
      </w:r>
      <w:r>
        <w:t>TJ Sokol Velké Popovice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22.04.25</w:t>
      </w:r>
      <w:r>
        <w:tab/>
      </w:r>
      <w:r>
        <w:t>út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KK Slavoj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Rapid Praha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Hofman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602 836 881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hofmanjh@seznam.cz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Kalina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602 355 573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honza@kalic.cz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Katz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721 143 183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katz.p@seznam.cz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Průšová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603 784 911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prusovaj@seznam.cz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Rudná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Machulka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723366009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Velké Popovice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739 632 552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bektomas@gmail.com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777 333 008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Velké Popovice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Král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603 971 275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lkral74@seznam.cz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777 333 008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Rapid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Eder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pavel.eder@seznam.cz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