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Radovan Šimůnek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Vedoucíé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Šimůnek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Slavoj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DP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13.01.25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Sokol Velké Popovice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Sokol Praha-Vršovice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Sokol Praha-Vršovice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DP Praha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Sokol Velké Popovice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AC Sparta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Slavoj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Astra Zahradní Město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Sokol Praha-Vršovice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Velké Popovice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TJ Kobylisy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09.12.24</w:t>
      </w:r>
      <w:r>
        <w:tab/>
      </w:r>
      <w:r>
        <w:t>po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KK Slavoj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KK DP Praha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TJ Astra Zahradní Město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TJ Sokol Praha-Vršovice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TJ Rudná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Velké Popovice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TJ Sokol Praha-Vršovice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KK Slavia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TJ Kobylisy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KK Konstruktiva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SK Uhelné sklady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Velké Popovice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A</w:t>
      </w:r>
      <w:r>
        <w:t> - AC Sparta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AC Sparta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Sokol Praha-Vršovice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Slavia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15.10.24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DP Praha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08.01.25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Kobylisy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Uhelné sklady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Slavoj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Sokol Velké Popovice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Rudná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Astra Zahradní Město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Kobylisy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Sokol Velké Popovice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08.01.25</w:t>
      </w:r>
      <w:r>
        <w:tab/>
      </w:r>
      <w:r>
        <w:t>st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DP Praha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Sokol Praha-Vršovice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14.04.25</w:t>
      </w:r>
      <w:r>
        <w:tab/>
      </w:r>
      <w:r>
        <w:t>po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Uhelné sklady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Uhelné sklady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Sokol Praha-Vršovice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Slavia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29.10.24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DP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07.01.25</w:t>
      </w:r>
      <w:r>
        <w:tab/>
      </w:r>
      <w:r>
        <w:t>út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Slavoj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Sokol Velké Popovice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14.04.25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31.03.25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15.10.24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Sokol Velké Popovice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KK DP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AC Sparta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Sokol Praha-Vršovice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08.04.25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AC Sparta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Sokol Praha-Vršovice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Astra Zahradní Město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07.01.25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Sokol Praha-Vršovice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DP Praha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Sokol Velké Popovice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01.04.25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Uhelné sklady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Kobylisy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Sokol Velké Popovice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Sokol Praha-Vršovice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DP Praha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AC Sparta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Sokol Praha-Vršovice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01.04.25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Astra Zahradní Město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KK Konstruktiva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17.10.24</w:t>
      </w:r>
      <w:r>
        <w:tab/>
      </w:r>
      <w:r>
        <w:t>čt</w:t>
      </w:r>
      <w:r>
        <w:tab/>
      </w:r>
      <w:r>
        <w:t>19:30</w:t>
      </w:r>
      <w:r>
        <w:tab/>
      </w:r>
      <w:r>
        <w:t>KK DP Praha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TJ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TJ Sokol Velké Popovice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AC Sparta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KK DP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TJ Sokol Praha-Vršovice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B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10.09.24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15.10.24</w:t>
      </w:r>
      <w:r>
        <w:tab/>
      </w:r>
      <w:r>
        <w:t>út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Sokol Praha-Vršovice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Sokol Velké Popovice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Kobylisy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SK Uhelné sklady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DP Praha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Sokol Velké Popovice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19.11.24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Uhelné sklady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Slavoj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Slavia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Sokol Praha-Vršovice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DP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DP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TJ Sokol Velké Popovice A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DP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DP Praha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10.12.24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TJ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TJ Sokol Praha-Vršovice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KK Slavoj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TJ Sokol Velké Popovice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B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DP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Velké Popovice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777 333 008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Hladík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603240160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anjcakovice@seznam.cz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Berezněv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727 885 663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mbereznev@gmail.com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Cepl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602 320 762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ceplovi@gmail.com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DP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Málek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732 425 041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jindrich.malek@seznam.cz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