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Přebor Plzeňského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Krumlová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Solfronk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Krumlová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Solfronk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Solfronk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Kuželky Holýšov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TJ Sokol Kdyně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TJ Dobřany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TJ Sokol Pec pod Čerchovem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Baník Stříbro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SK Škoda VS Plzeň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TJ Havlovice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TJ Sokol Plzeň V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</w:t>
      </w:r>
      <w:r>
        <w:t> - TJ Slavoj Plzeň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Škoda VS Plzeň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Baník Stříbro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Kuželky Holýšov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Havlovice 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Plzeň V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Slavoj Plzeň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Pec pod Čerchovem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Kdyně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Dobřany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Baník Stříbro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Kuželky Holýšov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Kdyně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TJ Havlovice </w:t>
      </w:r>
      <w:r>
        <w:t> - TJ Dobřany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Slavoj Plzeň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Pec pod Čerchovem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Havlovice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SK Škoda VS Plzeň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Plzeň V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Slavoj Plzeň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Kdyně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SK Škoda VS Plzeň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Kuželky Holýšov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Plzeň V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Dobřany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Pec pod Čerchovem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Baník Stříbro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Havlovice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Plzeň 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Baník Stříbro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Havlovice 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Kuželky Holýšov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Dobřany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Plzeň V</w:t>
      </w:r>
      <w:r>
        <w:t> - TJ Slavoj Plzeň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Sokol Pec pod Čerchovem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Plzeň 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SK Škoda VS Plzeň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Sokol Kdyně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Plzeň V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Slavoj Plzeň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Dobřany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SK Škoda VS Plzeň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08:00</w:t>
      </w:r>
      <w:r>
        <w:tab/>
      </w:r>
      <w:r>
        <w:t>TJ Havlovice 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Kdyně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Kuželky Holýšov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Pec pod Čerchovem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Baník Stříbro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Havlovice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Plzeň V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Pec pod Čerchovem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Baník Stříbro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Havlovice 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Kdyně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Plzeň V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Dobřany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Kuželky Holýšov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Slavoj Plzeň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SK Škoda VS Plzeň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Pec pod Čerchovem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Havlovice 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Kdyně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Plzeň V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Dobřany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Pec pod Čerchovem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SK Škoda VS Plzeň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Slavoj Plzeň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Kuželky Holýšov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Baník Stříbro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Dobřany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Slavoj Plzeň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Pec pod Čerchovem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Holýšov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Plzeň 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SK Škoda VS Plzeň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Kdyně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Ljubica Müllerová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725558990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722525454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jana.ryzmberk@centrum.cz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724620863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Špís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775128070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spislubos@seznam.cz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Hlavatý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755128323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vlastimil.hlavaty@seznam.cz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Pec pod Čerchovem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Pec Pod Čerchovem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autobusovou zastávkou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Pec.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607974959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607 974 959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