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Kasal, 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zveřinová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Teplice Letná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Tehovec 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>SKK Náchod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KK Kosmonosy 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Lomnice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Rokycany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KK Lokomotiva Tábor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KK Konstruktiva Praha 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Náchod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Sokol Kdyně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Bohušovice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Červený Kostelec  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Teplice Letná</w:t>
      </w:r>
      <w:r>
        <w:t> - SKK Podbořany 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TJ Lomnice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SKK Náchod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SKK Podbořany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TJ Sokol Kdyně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SKK Bohušovice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TJ Červený Kostelec 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TJ Teplice Letná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>SKK Náchod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KK Kosmonosy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SKK Rokycany B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KK Lokomotiva Tábor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KK Konstruktiva Praha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Náchod</w:t>
      </w:r>
      <w:r>
        <w:t> - TJ Teplice Letná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Náchod</w:t>
      </w:r>
      <w:r>
        <w:t> - TJ Lomnice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Náchod</w:t>
      </w:r>
      <w:r>
        <w:t> - KK Konstruktiva Praha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Náchod</w:t>
      </w:r>
      <w:r>
        <w:t> - KK Kosmonosy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Náchod</w:t>
      </w:r>
      <w:r>
        <w:t> - SKK Rokycany B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Náchod</w:t>
      </w:r>
      <w:r>
        <w:t> - KK Lokomotiva Tábor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Náchod</w:t>
      </w:r>
      <w:r>
        <w:t> - SKK Podbořany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Náchod</w:t>
      </w:r>
      <w:r>
        <w:t> - Kuželky Tehovec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25.03.25</w:t>
      </w:r>
      <w:r>
        <w:tab/>
      </w:r>
      <w:r>
        <w:t>út</w:t>
      </w:r>
      <w:r>
        <w:tab/>
      </w:r>
      <w:r>
        <w:t>18:00</w:t>
      </w:r>
      <w:r>
        <w:tab/>
      </w:r>
      <w:r>
        <w:t>KK Kosmonosy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Náchod</w:t>
      </w:r>
      <w:r>
        <w:t> - TJ Sokol Kdyně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Náchod</w:t>
      </w:r>
      <w:r>
        <w:t> - SKK Bohušovice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Náchod</w:t>
      </w:r>
      <w:r>
        <w:t> - TJ Červený Kostelec 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Podbořany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Kuželky Tehovec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Červený Kostelec 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>SKK Náchod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Lomnice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Konstruktiva Praha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Teplice Letná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</w:t>
      </w:r>
      <w:r>
        <w:t> - SKK Náchod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Rokycany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Lokomotiva Tábor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Konstruktiva Praha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Teplice Letná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Lokomotiva Tábor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Náchod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Lomnice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Rokycany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Červený Kostelec 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Podbořany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Kuželky Tehovec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>SKK Náchod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Červený Kostelec 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16:00</w:t>
      </w:r>
      <w:r>
        <w:tab/>
      </w:r>
      <w:r>
        <w:t>KK Konstruktiva Praha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SKK Podbořany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SKK Bohušovice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Kuželky Tehovec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>SKK Náchod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Kosmonosy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Lomnice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Lokomotiva Tábor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Konstruktiva Praha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Teplice Letná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SKK Náchod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Sokol Kdyně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Konstruktiva Praha 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Teplice Letná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Náchod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Lomnice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Červený Kostelec  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Podbořany 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Kuželky Tehovec 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>SKK Náchod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SKK Rokycany B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Červený Kostelec 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SKK Podbořany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Kuželky Tehovec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>SKK Náchod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KK Kosmonosy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Sokol Kdyně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Lomnice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Konstruktiva Praha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Teplice Letná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SKK Náchod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Sokol Kdyně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Bohušovice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Konstruktiva Praha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Teplice Letná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Náchod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Kosmonosy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Rokycany B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Lokomotiva Tábor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Lomnice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Podbořany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Kuželky Tehovec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>SKK Náchod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Konstruktiva Praha </w:t>
      </w:r>
      <w:r>
        <w:t> - SKK Rokycany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19:00</w:t>
      </w:r>
      <w:r>
        <w:tab/>
      </w:r>
      <w:r>
        <w:t>SKK Náchod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KK Lokomotiva Tábor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SKK Podbořany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Kuželky Tehovec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SKK Náchod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Sokol Kdyně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SKK Bohušovice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Červený Kostelec 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Lomnice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Teplice Letná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Náchod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Sokol Kdyně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Bohušovice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Červený Kostelec  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Teplice Letná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Kuželky Tehovec 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>SKK Náchod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Kosmonosy 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Rokycany B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Lokomotiva Tábor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Konstruktiva Praha 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Lomnice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Teplice Letná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Bohušovice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Lokomotiva Tábor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>SKK Náchod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Červený Kostelec 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Konstruktiva Praha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Podbořany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Teplice Letná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Kuželky Tehovec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Náchod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Kosmonosy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Sokol Kdyně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SKK Rokycany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731 415 857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filipjenda@seznam.cz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Šmidlík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739486082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petr.smidlik@seznam.cz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Ausbuher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725 288 566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ausbuherkamil@seznam.cz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Knespl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602758695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mknespl70@seznam.cz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