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Wittwar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Flaišhanzová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Novotny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17:00</w:t>
      </w:r>
      <w:r>
        <w:tab/>
      </w:r>
      <w:r>
        <w:t>KK Slavoj Praha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B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Praha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Duchcov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>KK Slavoj Praha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>SK Škoda VS Plzeň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11:00</w:t>
      </w:r>
      <w:r>
        <w:tab/>
      </w:r>
      <w:r>
        <w:t>SK Žižkov Praha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15:00</w:t>
      </w:r>
      <w:r>
        <w:tab/>
      </w:r>
      <w:r>
        <w:t>TJ Sokol Duchcov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Duchcov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17:00</w:t>
      </w:r>
      <w:r>
        <w:tab/>
      </w:r>
      <w:r>
        <w:t>KK Slavoj Praha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08.02.25</w:t>
      </w:r>
      <w:r>
        <w:tab/>
      </w:r>
      <w:r>
        <w:t>so</w:t>
      </w:r>
      <w:r>
        <w:tab/>
      </w:r>
      <w:r>
        <w:t>11:00</w:t>
      </w:r>
      <w:r>
        <w:tab/>
      </w:r>
      <w:r>
        <w:t>SK Žižkov Praha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Duchcov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>KK Slavoj Praha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Jiskra Hazlov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Duchcov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17:00</w:t>
      </w:r>
      <w:r>
        <w:tab/>
      </w:r>
      <w:r>
        <w:t>KK Slavoj Praha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Kuželky Jiskra Hazlov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 Žižkov Praha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 Žižkov Praha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Duchcov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17:00</w:t>
      </w:r>
      <w:r>
        <w:tab/>
      </w:r>
      <w:r>
        <w:t>KK Slavoj Praha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Duchcov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Duchcov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Duchcov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KK Slavoj Praha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Duchcov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Duchcov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Duchcov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Duchcov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18:00</w:t>
      </w:r>
      <w:r>
        <w:tab/>
      </w:r>
      <w:r>
        <w:t>Kuželky Jiskra Hazlov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Duchcov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Holýšov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17:00</w:t>
      </w:r>
      <w:r>
        <w:tab/>
      </w:r>
      <w:r>
        <w:t>KK Slavoj Praha B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Vicher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725569620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724056866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jhendrych@hbgroup.cz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Plzeň 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601333921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Žatec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Žatec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Volyňských Čechů 3236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438 01 Žatec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Bučko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603 797 457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janambra@seznam.cz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 Ptáčková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724 206 320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Ivetaptackova@seznam.cz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Hurník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731 411 763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vladimir.hurnik@seznam.cz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Zahálka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725 350 696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t.zahalka@email.cz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Jiskra Hazlov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Veverka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602234352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petrveverka@mymail.cz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Endršt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Holýšov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775961341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