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Martinů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Bilíček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Bilíček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Keprt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Sedlář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Bilíček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Martinů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Keprt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Bilíček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Bilíček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Jiskra Rýmařov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12:30</w:t>
      </w:r>
      <w:r>
        <w:tab/>
      </w:r>
      <w:r>
        <w:t>TJ Opava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14.12.24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15.10.24</w:t>
      </w:r>
      <w:r>
        <w:tab/>
      </w:r>
      <w:r>
        <w:t>út</w:t>
      </w:r>
      <w:r>
        <w:tab/>
      </w:r>
      <w:r>
        <w:t>18:00</w:t>
      </w:r>
      <w:r>
        <w:tab/>
      </w:r>
      <w:r>
        <w:t>TJ Prostějov ˝A˝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>TJ Horní Benešov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Sokol Přemyslovice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>KK Jiskra Rýmařov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12:30</w:t>
      </w:r>
      <w:r>
        <w:tab/>
      </w:r>
      <w:r>
        <w:t>TJ Opava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Sokol Přemyslovice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12:30</w:t>
      </w:r>
      <w:r>
        <w:tab/>
      </w:r>
      <w:r>
        <w:t>TJ Opava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Litovel ˝A˝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12:30</w:t>
      </w:r>
      <w:r>
        <w:tab/>
      </w:r>
      <w:r>
        <w:t>TJ Opava 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Přemyslovice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Přemyslovice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Luhačovice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>TJ Tatran Litovel ˝A˝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>TJ Horní Benešov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>TJ Opava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Prostějov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Prostějov ˝A˝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12:30</w:t>
      </w:r>
      <w:r>
        <w:tab/>
      </w:r>
      <w:r>
        <w:t>TJ Opava 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Dankovič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731 017 506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dankovickuba@seznam.cz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Vymazal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603770616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jaroslav.vymazal@gmail.com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Tatran Litovel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Novosad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737 911 451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novesta@seznam.cz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