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Okresní přebor - skupina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Chrpa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Končický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Sobotková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Němečková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Končický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Kumstát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Končický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Němečková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Wundrawitz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Čiháková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Dlouhý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Čiháková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Chrpa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Dlouhý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Chrpa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Končický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Kumstát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Němečková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Dlouhý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Chrpa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Chrpa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Pavelka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Čiháková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Chrpa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Němečková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Končický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Pavelka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Chrpa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Němečková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Končický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Dlouhý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Chrpa Vladimír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Němečková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Končický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Chrpa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Pavelka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Němečková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Wundrawitz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Končický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Chrpa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Němečková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Teplice Letná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Sokol Ústí n. L.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TJ Kovostroj Děčín D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C</w:t>
      </w:r>
      <w:r>
        <w:t> - TJ Teplice Letná D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TJ Union Děčín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Sokol Ústí n. L. 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nad Labem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SK Verneřice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>TJ Teplice Letná D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TJ Kovostroj Děčín 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03.03.25</w:t>
      </w:r>
      <w:r>
        <w:tab/>
      </w:r>
      <w:r>
        <w:t>po</w:t>
      </w:r>
      <w:r>
        <w:tab/>
      </w:r>
      <w:r>
        <w:t>17:00</w:t>
      </w:r>
      <w:r>
        <w:tab/>
      </w:r>
      <w:r>
        <w:t>TJ Kovostroj Děčín D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KO Česká Kamenice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Teplice Letná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Teplice Letná C</w:t>
      </w:r>
      <w:r>
        <w:t> - Sokol Roudnice nad Labem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B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C</w:t>
      </w:r>
      <w:r>
        <w:t> - TJ Sokol Duchcov 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Ústí n. L.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Teplice Letná D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Kovostroj Děčín 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D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Sokol Duchcov 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KO Česká Kamenice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Ústí n. L.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Sokol Roudnice nad Labem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B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Teplice Letná 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Kovostroj Děčín D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Union Děčín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Sokol Ústí n. L. 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nad Labem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SK Verneřice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29.09.24</w:t>
      </w:r>
      <w:r>
        <w:tab/>
      </w:r>
      <w:r>
        <w:t>ne</w:t>
      </w:r>
      <w:r>
        <w:tab/>
      </w:r>
      <w:r>
        <w:t>14:00</w:t>
      </w:r>
      <w:r>
        <w:tab/>
      </w:r>
      <w:r>
        <w:t>TJ Sokol Duchcov C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TJ Teplice Letná C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TJ Teplice Letná D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SK Verneřice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TJ Kovostroj Děčín D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TJ Union Děčín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Sokol Ústí n. L. C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nad Labem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B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TJ Sokol Duchcov C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Sokol Ústí n. L.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D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KO Česká Kamenice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Kovostroj Děčín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Sokol Roudnice nad Labem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>SK Verneřice B - </w:t>
      </w:r>
      <w:r>
        <w:rPr>
          <w:color w:val="00B050"/>
        </w:rPr>
        <w:t>TJ Kovostroj Děčín D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D</w:t>
      </w:r>
      <w:r>
        <w:t> - TJ Sokol Duchcov C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TJ Kovostroj Děčín D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D</w:t>
      </w:r>
      <w:r>
        <w:t> - Sokol Ústí n. L.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D</w:t>
      </w:r>
      <w:r>
        <w:t> - Sokol Roudnice nad Labem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TJ Kovostroj Děčín D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D</w:t>
      </w:r>
      <w:r>
        <w:t> - TJ Teplice Letná D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D</w:t>
      </w:r>
      <w:r>
        <w:t> - KO Česká Kamenice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TJ Kovostroj Děčín D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Kovostroj Děčín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Kovostroj Děčín D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nad Labem - </w:t>
      </w:r>
      <w:r>
        <w:rPr>
          <w:color w:val="00B050"/>
        </w:rPr>
        <w:t>TJ Kovostroj Děčín D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D</w:t>
      </w:r>
      <w:r>
        <w:t> - SK Verneřice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TJ Kovostroj Děčín D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D</w:t>
      </w:r>
      <w:r>
        <w:t> - TJ Teplice Letná C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Kovostroj Děčín D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D</w:t>
      </w:r>
      <w:r>
        <w:t> - TJ Kovostroj Děčín C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TJ Kovostroj Děčín D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Kovostroj Děčín D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D</w:t>
      </w:r>
      <w:r>
        <w:t> - TJ Union Děčín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Kovostroj Děčín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D</w:t>
      </w:r>
      <w:r>
        <w:t> - Sokol Ústí n. L. C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KO Česká Kamenice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nad Labem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SK Verneřice B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Teplice Letná C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Sokol Ústí n. L. C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Kovostroj Děčín C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D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Teplice Letná D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Sokol Roudnice nad Labem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>SK Verneřice B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 B</w:t>
      </w:r>
      <w:r>
        <w:t> - TJ Sokol Duchcov C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Sokol Ústí n. L. B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Kovostroj Děčín D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TJ Teplice Letná D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Union Děčín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KO Česká Kamenice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Union Děčín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30.09.24</w:t>
      </w:r>
      <w:r>
        <w:tab/>
      </w:r>
      <w:r>
        <w:t>po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Sokol Roudnice nad Labem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B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TJ Sokol Duchcov C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Union Děčín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Sokol Ústí n. L. B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TJ Kovostroj Děčín D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KO Česká Kamenice B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TJ Teplice Letná D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Sokol Ústí n. L. C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nad Labem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SK Verneřice B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TJ Teplice Letná C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TJ Kovostroj Děčín C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D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Ústí n. L.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Union Děčín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Sokol Roudnice nad Labem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B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Sokol Duchcov 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Sokol Ústí n. L.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Kovostroj Děčín D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KO Česká Kamenice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Ústí n. L.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Teplice Letná D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nad Labem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SK Verneřice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Teplice Letná 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Kovostroj Děčín 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D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Roudnice nad Labem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nad Labem</w:t>
      </w:r>
      <w:r>
        <w:t> - KO Česká Kamenice B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Roudnice nad Labem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D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nad Labem</w:t>
      </w:r>
      <w:r>
        <w:t> - SK Verneřice B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nad Labem</w:t>
      </w:r>
      <w:r>
        <w:t> - TJ Teplice Letná C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nad Labem</w:t>
      </w:r>
      <w:r>
        <w:t> - TJ Kovostroj Děčín C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nad Labem</w:t>
      </w:r>
      <w:r>
        <w:t> - TJ Kovostroj Děčín D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nad Labem</w:t>
      </w:r>
      <w:r>
        <w:t> - TJ Union Děčín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nad Labem</w:t>
      </w:r>
      <w:r>
        <w:t> - Sokol Ústí n. L. C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nad Labem</w:t>
      </w:r>
      <w:r>
        <w:t> - TJ Teplice Letná D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B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nad Labem</w:t>
      </w:r>
      <w:r>
        <w:t> - TJ Sokol Duchcov C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09:30</w:t>
      </w:r>
      <w:r>
        <w:tab/>
      </w:r>
      <w:r>
        <w:t>TJ Teplice Letná C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nad Labem</w:t>
      </w:r>
      <w:r>
        <w:t> - Sokol Ústí n. L. B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Verneřice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 B</w:t>
      </w:r>
      <w:r>
        <w:t> - TJ Kovostroj Děčín D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 B</w:t>
      </w:r>
      <w:r>
        <w:t> - TJ Union Děčín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 B</w:t>
      </w:r>
      <w:r>
        <w:t> - Sokol Ústí n. L. C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nad Labem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 B</w:t>
      </w:r>
      <w:r>
        <w:t> - TJ Sokol Duchcov C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 B</w:t>
      </w:r>
      <w:r>
        <w:t> - Sokol Ústí n. L. B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 B</w:t>
      </w:r>
      <w:r>
        <w:t> - TJ Kovostroj Děčín C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D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 B</w:t>
      </w:r>
      <w:r>
        <w:t> - KO Česká Kamenice B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Verneřice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 B</w:t>
      </w:r>
      <w:r>
        <w:t> - Sokol Roudnice nad Labem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 B</w:t>
      </w:r>
      <w:r>
        <w:t> - TJ Teplice Letná D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 B</w:t>
      </w:r>
      <w:r>
        <w:t> - TJ Teplice Letná C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29.09.24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C</w:t>
      </w:r>
      <w:r>
        <w:t> - TJ Kovostroj Děčín C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D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KO Česká Kamenice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Duchcov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Sokol Roudnice nad Labem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B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TJ Teplice Letná C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Sokol Ústí n. L.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TJ Kovostroj Děčín D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08.02.25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B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TJ Union Děčín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Sokol Ústí n. L. C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nad Labem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SK Verneřice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TJ Teplice Letná D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>TJ Teplice Letná C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Teplice Letná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Sokol Ústí n. L. 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TJ Teplice Letná C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Sokol Roudnice nad Labem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D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SK Verneřice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02.12.24</w:t>
      </w:r>
      <w:r>
        <w:tab/>
      </w:r>
      <w:r>
        <w:t>po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TJ Sokol Duchcov 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D</w:t>
      </w:r>
      <w:r>
        <w:t> - TJ Teplice Letná 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Sokol Ústí n. L.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TJ Kovostroj Děčín 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nad Labem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TJ Kovostroj Děčín D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>SK Verneřice B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D</w:t>
      </w:r>
      <w:r>
        <w:t> - KO Česká Kamenice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TJ Union Děčín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